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6308918"/>
    <w:p w:rsidR="00E154C6" w:rsidRPr="002445E9" w:rsidRDefault="00DA72DE" w:rsidP="00C3254B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BA52649" wp14:editId="49BA9EF4">
                <wp:simplePos x="0" y="0"/>
                <wp:positionH relativeFrom="page">
                  <wp:posOffset>318977</wp:posOffset>
                </wp:positionH>
                <wp:positionV relativeFrom="page">
                  <wp:posOffset>637953</wp:posOffset>
                </wp:positionV>
                <wp:extent cx="7102549" cy="1009015"/>
                <wp:effectExtent l="0" t="0" r="0" b="635"/>
                <wp:wrapNone/>
                <wp:docPr id="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2549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16E" w:rsidRPr="006A13E9" w:rsidRDefault="001A016E" w:rsidP="006A13E9">
                            <w:pPr>
                              <w:pStyle w:val="BookletTitle"/>
                              <w:jc w:val="center"/>
                              <w:rPr>
                                <w:lang w:val="es-CO"/>
                              </w:rPr>
                            </w:pPr>
                            <w:r w:rsidRPr="006A13E9">
                              <w:rPr>
                                <w:rFonts w:ascii="Lucida Calligraphy" w:eastAsia="Verdana" w:hAnsi="Lucida Calligraphy" w:cs="Verdana"/>
                                <w:color w:val="ED7D31" w:themeColor="accent2"/>
                                <w:spacing w:val="0"/>
                                <w:kern w:val="24"/>
                                <w:sz w:val="56"/>
                                <w:szCs w:val="18"/>
                                <w:lang w:val="es-CO" w:eastAsia="es-CO"/>
                              </w:rPr>
                              <w:t>SINGYSEG</w:t>
                            </w:r>
                            <w:r>
                              <w:rPr>
                                <w:rFonts w:ascii="Lucida Calligraphy" w:eastAsia="Verdana" w:hAnsi="Lucida Calligraphy" w:cs="Verdana"/>
                                <w:color w:val="000000"/>
                                <w:spacing w:val="0"/>
                                <w:kern w:val="24"/>
                                <w:sz w:val="56"/>
                                <w:szCs w:val="18"/>
                                <w:lang w:val="es-CO" w:eastAsia="es-CO"/>
                              </w:rPr>
                              <w:t xml:space="preserve"> </w:t>
                            </w:r>
                            <w:r w:rsidRPr="006A13E9">
                              <w:rPr>
                                <w:rFonts w:ascii="Lucida Calligraphy" w:eastAsia="Verdana" w:hAnsi="Lucida Calligraphy" w:cs="Verdana"/>
                                <w:color w:val="3333FF"/>
                                <w:spacing w:val="0"/>
                                <w:kern w:val="24"/>
                                <w:sz w:val="56"/>
                                <w:szCs w:val="18"/>
                                <w:lang w:val="es-CO" w:eastAsia="es-CO"/>
                              </w:rPr>
                              <w:t>consultores</w:t>
                            </w:r>
                            <w:r w:rsidRPr="006A13E9">
                              <w:rPr>
                                <w:rFonts w:ascii="Lucida Calligraphy" w:eastAsia="Verdana" w:hAnsi="Lucida Calligraphy" w:cs="Verdana"/>
                                <w:color w:val="000000"/>
                                <w:spacing w:val="0"/>
                                <w:kern w:val="24"/>
                                <w:sz w:val="56"/>
                                <w:szCs w:val="18"/>
                                <w:lang w:val="es-CO" w:eastAsia="es-CO"/>
                              </w:rPr>
                              <w:t xml:space="preserve"> S.A.S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A52649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25.1pt;margin-top:50.25pt;width:559.25pt;height:79.4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" filled="f" stroked="f">
                <v:textbox style="mso-fit-shape-to-text:t">
                  <w:txbxContent>
                    <w:p w:rsidR="001A016E" w:rsidRPr="006A13E9" w:rsidRDefault="001A016E" w:rsidP="006A13E9">
                      <w:pPr>
                        <w:pStyle w:val="BookletTitle"/>
                        <w:jc w:val="center"/>
                        <w:rPr>
                          <w:lang w:val="es-CO"/>
                        </w:rPr>
                      </w:pPr>
                      <w:r w:rsidRPr="006A13E9">
                        <w:rPr>
                          <w:rFonts w:ascii="Lucida Calligraphy" w:eastAsia="Verdana" w:hAnsi="Lucida Calligraphy" w:cs="Verdana"/>
                          <w:color w:val="ED7D31" w:themeColor="accent2"/>
                          <w:spacing w:val="0"/>
                          <w:kern w:val="24"/>
                          <w:sz w:val="56"/>
                          <w:szCs w:val="18"/>
                          <w:lang w:val="es-CO" w:eastAsia="es-CO"/>
                        </w:rPr>
                        <w:t>SINGYSEG</w:t>
                      </w:r>
                      <w:r>
                        <w:rPr>
                          <w:rFonts w:ascii="Lucida Calligraphy" w:eastAsia="Verdana" w:hAnsi="Lucida Calligraphy" w:cs="Verdana"/>
                          <w:color w:val="000000"/>
                          <w:spacing w:val="0"/>
                          <w:kern w:val="24"/>
                          <w:sz w:val="56"/>
                          <w:szCs w:val="18"/>
                          <w:lang w:val="es-CO" w:eastAsia="es-CO"/>
                        </w:rPr>
                        <w:t xml:space="preserve"> </w:t>
                      </w:r>
                      <w:r w:rsidRPr="006A13E9">
                        <w:rPr>
                          <w:rFonts w:ascii="Lucida Calligraphy" w:eastAsia="Verdana" w:hAnsi="Lucida Calligraphy" w:cs="Verdana"/>
                          <w:color w:val="3333FF"/>
                          <w:spacing w:val="0"/>
                          <w:kern w:val="24"/>
                          <w:sz w:val="56"/>
                          <w:szCs w:val="18"/>
                          <w:lang w:val="es-CO" w:eastAsia="es-CO"/>
                        </w:rPr>
                        <w:t>consultores</w:t>
                      </w:r>
                      <w:r w:rsidRPr="006A13E9">
                        <w:rPr>
                          <w:rFonts w:ascii="Lucida Calligraphy" w:eastAsia="Verdana" w:hAnsi="Lucida Calligraphy" w:cs="Verdana"/>
                          <w:color w:val="000000"/>
                          <w:spacing w:val="0"/>
                          <w:kern w:val="24"/>
                          <w:sz w:val="56"/>
                          <w:szCs w:val="18"/>
                          <w:lang w:val="es-CO" w:eastAsia="es-CO"/>
                        </w:rPr>
                        <w:t xml:space="preserve"> S.A.S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p w:rsidR="008F1ED1" w:rsidRPr="00E313E5" w:rsidRDefault="006A13E9" w:rsidP="00C3254B">
      <w:pPr>
        <w:rPr>
          <w:lang w:val="es-CO"/>
        </w:rPr>
        <w:sectPr w:rsidR="008F1ED1" w:rsidRPr="00E313E5" w:rsidSect="005467F9">
          <w:footerReference w:type="even" r:id="rId8"/>
          <w:footerReference w:type="default" r:id="rId9"/>
          <w:footerReference w:type="first" r:id="rId10"/>
          <w:type w:val="oddPage"/>
          <w:pgSz w:w="12240" w:h="15840" w:code="1"/>
          <w:pgMar w:top="1440" w:right="1080" w:bottom="1440" w:left="1080" w:header="720" w:footer="504" w:gutter="0"/>
          <w:pgBorders w:offsetFrom="page">
            <w:top w:val="single" w:sz="18" w:space="24" w:color="538135" w:themeColor="accent6" w:themeShade="BF"/>
            <w:left w:val="single" w:sz="18" w:space="24" w:color="538135" w:themeColor="accent6" w:themeShade="BF"/>
            <w:bottom w:val="single" w:sz="18" w:space="24" w:color="538135" w:themeColor="accent6" w:themeShade="BF"/>
            <w:right w:val="single" w:sz="18" w:space="24" w:color="538135" w:themeColor="accent6" w:themeShade="BF"/>
          </w:pgBorders>
          <w:cols w:space="720"/>
          <w:titlePg/>
          <w:docGrid w:linePitch="360"/>
        </w:sect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758190</wp:posOffset>
                </wp:positionV>
                <wp:extent cx="3743325" cy="3257550"/>
                <wp:effectExtent l="0" t="0" r="0" b="0"/>
                <wp:wrapNone/>
                <wp:docPr id="89" name="Grupo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3257550"/>
                          <a:chOff x="0" y="0"/>
                          <a:chExt cx="2276475" cy="1905000"/>
                        </a:xfrm>
                      </wpg:grpSpPr>
                      <pic:pic xmlns:pic="http://schemas.openxmlformats.org/drawingml/2006/picture">
                        <pic:nvPicPr>
                          <pic:cNvPr id="51" name="Imagen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Cuadro de texto 56"/>
                        <wps:cNvSpPr txBox="1"/>
                        <wps:spPr>
                          <a:xfrm>
                            <a:off x="104775" y="1533525"/>
                            <a:ext cx="20669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A13E9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32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32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104775" y="1257467"/>
                            <a:ext cx="2066925" cy="235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6A13E9" w:rsidRDefault="001A016E" w:rsidP="006A13E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A13E9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3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89" o:spid="_x0000_s1027" style="position:absolute;margin-left:99pt;margin-top:59.7pt;width:294.75pt;height:256.5pt;z-index:251736576;mso-width-relative:margin;mso-height-relative:margin" coordsize="22764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1" o:spid="_x0000_s1028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tMrEAAAA2wAAAA8AAABkcnMvZG93bnJldi54bWxEj9FqwkAURN8F/2G5Qt90k9CGNLqKFlpC&#10;FUTrB1yyt0lo9m7IbpP077uFgo/DzJxhNrvJtGKg3jWWFcSrCARxaXXDlYLbx+syA+E8ssbWMin4&#10;IQe77Xy2wVzbkS80XH0lAoRdjgpq77tcSlfWZNCtbEccvE/bG/RB9pXUPY4BblqZRFEqDTYcFmrs&#10;6KWm8uv6bRQcunc+67JInjk+2rfHS+bH9KTUw2Lar0F4mvw9/N8utIKnGP6+hB8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ktMrEAAAA2wAAAA8AAAAAAAAAAAAAAAAA&#10;nwIAAGRycy9kb3ducmV2LnhtbFBLBQYAAAAABAAEAPcAAACQAwAAAAA=&#10;">
                  <v:imagedata r:id="rId12" o:title="" croptop="-1f" cropbottom="20853f"/>
                  <v:path arrowok="t"/>
                </v:shape>
                <v:shape id="Cuadro de texto 56" o:spid="_x0000_s1029" type="#_x0000_t202" style="position:absolute;left:1047;top:15335;width:20670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6A13E9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32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32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84" o:spid="_x0000_s1030" type="#_x0000_t202" style="position:absolute;left:1047;top:12574;width:20670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<v:textbox>
                    <w:txbxContent>
                      <w:p w:rsidR="001A016E" w:rsidRPr="006A13E9" w:rsidRDefault="001A016E" w:rsidP="006A13E9">
                        <w:pPr>
                          <w:jc w:val="center"/>
                          <w:rPr>
                            <w:sz w:val="14"/>
                          </w:rPr>
                        </w:pPr>
                        <w:r w:rsidRPr="006A13E9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3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FB6963" wp14:editId="5D06C30B">
                <wp:simplePos x="0" y="0"/>
                <wp:positionH relativeFrom="page">
                  <wp:posOffset>800100</wp:posOffset>
                </wp:positionH>
                <wp:positionV relativeFrom="page">
                  <wp:posOffset>5410200</wp:posOffset>
                </wp:positionV>
                <wp:extent cx="6076950" cy="2581275"/>
                <wp:effectExtent l="0" t="0" r="0" b="9525"/>
                <wp:wrapNone/>
                <wp:docPr id="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2581275"/>
                        </a:xfrm>
                        <a:prstGeom prst="rect">
                          <a:avLst/>
                        </a:prstGeom>
                        <a:solidFill>
                          <a:srgbClr val="FABE00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A016E" w:rsidRPr="006A13E9" w:rsidRDefault="001A016E" w:rsidP="00E45A37">
                            <w:pPr>
                              <w:pStyle w:val="Tagline"/>
                              <w:tabs>
                                <w:tab w:val="right" w:pos="6106"/>
                              </w:tabs>
                              <w:jc w:val="both"/>
                              <w:rPr>
                                <w:color w:val="1307FD"/>
                                <w:sz w:val="32"/>
                                <w:lang w:val="es-CO"/>
                              </w:rPr>
                            </w:pPr>
                            <w:r w:rsidRPr="006A13E9">
                              <w:rPr>
                                <w:caps w:val="0"/>
                                <w:color w:val="1307FD"/>
                                <w:sz w:val="32"/>
                                <w:lang w:val="es-CO"/>
                              </w:rPr>
                              <w:t xml:space="preserve">Brindamos soluciones prácticas a la medida de sus necesidades, identificando y gestionando </w:t>
                            </w:r>
                            <w:r>
                              <w:rPr>
                                <w:caps w:val="0"/>
                                <w:color w:val="1307FD"/>
                                <w:sz w:val="32"/>
                                <w:lang w:val="es-CO"/>
                              </w:rPr>
                              <w:t>al interior de las organizaciones</w:t>
                            </w:r>
                            <w:r w:rsidRPr="006A13E9">
                              <w:rPr>
                                <w:caps w:val="0"/>
                                <w:color w:val="1307FD"/>
                                <w:sz w:val="32"/>
                                <w:lang w:val="es-CO"/>
                              </w:rPr>
                              <w:t xml:space="preserve"> los riesgos que puedan afectar la integridad del talento humano, propio, contratistas y visitantes, el ambiente, la infraestructura de la compañía y los equipos. De tal forma que el proceso productivo nunca pare y se asegure </w:t>
                            </w:r>
                            <w:r>
                              <w:rPr>
                                <w:caps w:val="0"/>
                                <w:color w:val="1307FD"/>
                                <w:sz w:val="32"/>
                                <w:lang w:val="es-CO"/>
                              </w:rPr>
                              <w:t>el crecimiento y sostenibilidad</w:t>
                            </w:r>
                            <w:r w:rsidRPr="006A13E9">
                              <w:rPr>
                                <w:caps w:val="0"/>
                                <w:color w:val="1307FD"/>
                                <w:sz w:val="32"/>
                                <w:lang w:val="es-CO"/>
                              </w:rPr>
                              <w:t>.</w:t>
                            </w:r>
                          </w:p>
                          <w:p w:rsidR="001A016E" w:rsidRPr="006A13E9" w:rsidRDefault="001A016E" w:rsidP="00E45A37">
                            <w:pPr>
                              <w:pStyle w:val="Tagline"/>
                              <w:tabs>
                                <w:tab w:val="left" w:pos="660"/>
                                <w:tab w:val="right" w:pos="6106"/>
                              </w:tabs>
                              <w:jc w:val="both"/>
                              <w:rPr>
                                <w:color w:val="1307FD"/>
                                <w:sz w:val="32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6963" id="Text Box 55" o:spid="_x0000_s1031" type="#_x0000_t202" style="position:absolute;margin-left:63pt;margin-top:426pt;width:478.5pt;height:203.2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" fillcolor="#fabe00" stroked="f">
                <v:textbox>
                  <w:txbxContent>
                    <w:p w:rsidR="001A016E" w:rsidRPr="006A13E9" w:rsidRDefault="001A016E" w:rsidP="00E45A37">
                      <w:pPr>
                        <w:pStyle w:val="Tagline"/>
                        <w:tabs>
                          <w:tab w:val="right" w:pos="6106"/>
                        </w:tabs>
                        <w:jc w:val="both"/>
                        <w:rPr>
                          <w:color w:val="1307FD"/>
                          <w:sz w:val="32"/>
                          <w:lang w:val="es-CO"/>
                        </w:rPr>
                      </w:pPr>
                      <w:r w:rsidRPr="006A13E9">
                        <w:rPr>
                          <w:caps w:val="0"/>
                          <w:color w:val="1307FD"/>
                          <w:sz w:val="32"/>
                          <w:lang w:val="es-CO"/>
                        </w:rPr>
                        <w:t xml:space="preserve">Brindamos soluciones prácticas a la medida de sus necesidades, identificando y gestionando </w:t>
                      </w:r>
                      <w:r>
                        <w:rPr>
                          <w:caps w:val="0"/>
                          <w:color w:val="1307FD"/>
                          <w:sz w:val="32"/>
                          <w:lang w:val="es-CO"/>
                        </w:rPr>
                        <w:t>al interior de las organizaciones</w:t>
                      </w:r>
                      <w:r w:rsidRPr="006A13E9">
                        <w:rPr>
                          <w:caps w:val="0"/>
                          <w:color w:val="1307FD"/>
                          <w:sz w:val="32"/>
                          <w:lang w:val="es-CO"/>
                        </w:rPr>
                        <w:t xml:space="preserve"> los riesgos que puedan afectar la integridad del talento humano, propio, contratistas y visitantes, el ambiente, la infraestructura de la compañía y los equipos. De tal forma que el proceso productivo nunca pare y se asegure </w:t>
                      </w:r>
                      <w:r>
                        <w:rPr>
                          <w:caps w:val="0"/>
                          <w:color w:val="1307FD"/>
                          <w:sz w:val="32"/>
                          <w:lang w:val="es-CO"/>
                        </w:rPr>
                        <w:t>el crecimiento y sostenibilidad</w:t>
                      </w:r>
                      <w:r w:rsidRPr="006A13E9">
                        <w:rPr>
                          <w:caps w:val="0"/>
                          <w:color w:val="1307FD"/>
                          <w:sz w:val="32"/>
                          <w:lang w:val="es-CO"/>
                        </w:rPr>
                        <w:t>.</w:t>
                      </w:r>
                    </w:p>
                    <w:p w:rsidR="001A016E" w:rsidRPr="006A13E9" w:rsidRDefault="001A016E" w:rsidP="00E45A37">
                      <w:pPr>
                        <w:pStyle w:val="Tagline"/>
                        <w:tabs>
                          <w:tab w:val="left" w:pos="660"/>
                          <w:tab w:val="right" w:pos="6106"/>
                        </w:tabs>
                        <w:jc w:val="both"/>
                        <w:rPr>
                          <w:color w:val="1307FD"/>
                          <w:sz w:val="32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83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A50957" wp14:editId="77640C32">
                <wp:simplePos x="0" y="0"/>
                <wp:positionH relativeFrom="page">
                  <wp:posOffset>419100</wp:posOffset>
                </wp:positionH>
                <wp:positionV relativeFrom="page">
                  <wp:posOffset>8315324</wp:posOffset>
                </wp:positionV>
                <wp:extent cx="6848475" cy="1133475"/>
                <wp:effectExtent l="0" t="0" r="0" b="9525"/>
                <wp:wrapNone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1A016E" w:rsidRDefault="00C979F7" w:rsidP="00301833">
                            <w:pPr>
                              <w:pStyle w:val="Tagline"/>
                              <w:tabs>
                                <w:tab w:val="right" w:pos="6106"/>
                              </w:tabs>
                              <w:spacing w:before="0" w:after="0" w:line="276" w:lineRule="auto"/>
                              <w:jc w:val="center"/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</w:pPr>
                            <w:hyperlink r:id="rId13" w:history="1">
                              <w:r w:rsidR="001A016E" w:rsidRPr="00301833">
                                <w:rPr>
                                  <w:rStyle w:val="Hipervnculo"/>
                                  <w:caps w:val="0"/>
                                  <w:color w:val="auto"/>
                                  <w:sz w:val="24"/>
                                  <w:lang w:val="es-CO"/>
                                </w:rPr>
                                <w:t>sergio.guillen@outlook.com</w:t>
                              </w:r>
                            </w:hyperlink>
                            <w:r w:rsidR="001A016E" w:rsidRPr="00301833"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  <w:t xml:space="preserve">  </w:t>
                            </w:r>
                          </w:p>
                          <w:p w:rsidR="001A016E" w:rsidRDefault="001A016E" w:rsidP="00301833">
                            <w:pPr>
                              <w:pStyle w:val="Tagline"/>
                              <w:tabs>
                                <w:tab w:val="right" w:pos="6106"/>
                              </w:tabs>
                              <w:spacing w:before="0" w:after="0" w:line="276" w:lineRule="auto"/>
                              <w:jc w:val="center"/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</w:pPr>
                            <w:proofErr w:type="spellStart"/>
                            <w:proofErr w:type="gramStart"/>
                            <w:r w:rsidRPr="00301833"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  <w:t>cel</w:t>
                            </w:r>
                            <w:proofErr w:type="spellEnd"/>
                            <w:proofErr w:type="gramEnd"/>
                            <w:r w:rsidRPr="00301833"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  <w:t xml:space="preserve">: 3157281003 </w:t>
                            </w:r>
                          </w:p>
                          <w:p w:rsidR="001A016E" w:rsidRPr="00301833" w:rsidRDefault="001A016E" w:rsidP="00301833">
                            <w:pPr>
                              <w:pStyle w:val="Tagline"/>
                              <w:tabs>
                                <w:tab w:val="right" w:pos="6106"/>
                              </w:tabs>
                              <w:spacing w:before="0" w:after="0" w:line="276" w:lineRule="auto"/>
                              <w:jc w:val="center"/>
                              <w:rPr>
                                <w:color w:val="auto"/>
                                <w:sz w:val="24"/>
                                <w:lang w:val="es-CO"/>
                              </w:rPr>
                            </w:pPr>
                            <w:r>
                              <w:rPr>
                                <w:caps w:val="0"/>
                                <w:color w:val="auto"/>
                                <w:sz w:val="24"/>
                                <w:lang w:val="es-CO"/>
                              </w:rPr>
                              <w:t>Cartagena de Indias D.T. y C. - Bolívar</w:t>
                            </w:r>
                          </w:p>
                          <w:p w:rsidR="001A016E" w:rsidRPr="0080048C" w:rsidRDefault="001A016E" w:rsidP="00301833">
                            <w:pPr>
                              <w:pStyle w:val="Tagline"/>
                              <w:tabs>
                                <w:tab w:val="left" w:pos="660"/>
                                <w:tab w:val="right" w:pos="6106"/>
                              </w:tabs>
                              <w:jc w:val="center"/>
                              <w:rPr>
                                <w:color w:val="1307FD"/>
                                <w:sz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0957" id="_x0000_s1032" type="#_x0000_t202" style="position:absolute;margin-left:33pt;margin-top:654.75pt;width:539.25pt;height:89.2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" filled="f" stroked="f">
                <v:textbox>
                  <w:txbxContent>
                    <w:p w:rsidR="001A016E" w:rsidRDefault="001A016E" w:rsidP="00301833">
                      <w:pPr>
                        <w:pStyle w:val="Tagline"/>
                        <w:tabs>
                          <w:tab w:val="right" w:pos="6106"/>
                        </w:tabs>
                        <w:spacing w:before="0" w:after="0" w:line="276" w:lineRule="auto"/>
                        <w:jc w:val="center"/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</w:pPr>
                      <w:hyperlink r:id="rId14" w:history="1">
                        <w:r w:rsidRPr="00301833">
                          <w:rPr>
                            <w:rStyle w:val="Hipervnculo"/>
                            <w:caps w:val="0"/>
                            <w:color w:val="auto"/>
                            <w:sz w:val="24"/>
                            <w:lang w:val="es-CO"/>
                          </w:rPr>
                          <w:t>sergio.guillen@outlook.com</w:t>
                        </w:r>
                      </w:hyperlink>
                      <w:r w:rsidRPr="00301833"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  <w:t xml:space="preserve">  </w:t>
                      </w:r>
                    </w:p>
                    <w:p w:rsidR="001A016E" w:rsidRDefault="001A016E" w:rsidP="00301833">
                      <w:pPr>
                        <w:pStyle w:val="Tagline"/>
                        <w:tabs>
                          <w:tab w:val="right" w:pos="6106"/>
                        </w:tabs>
                        <w:spacing w:before="0" w:after="0" w:line="276" w:lineRule="auto"/>
                        <w:jc w:val="center"/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</w:pPr>
                      <w:proofErr w:type="spellStart"/>
                      <w:proofErr w:type="gramStart"/>
                      <w:r w:rsidRPr="00301833"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  <w:t>cel</w:t>
                      </w:r>
                      <w:proofErr w:type="spellEnd"/>
                      <w:proofErr w:type="gramEnd"/>
                      <w:r w:rsidRPr="00301833"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  <w:t xml:space="preserve">: 3157281003 </w:t>
                      </w:r>
                    </w:p>
                    <w:p w:rsidR="001A016E" w:rsidRPr="00301833" w:rsidRDefault="001A016E" w:rsidP="00301833">
                      <w:pPr>
                        <w:pStyle w:val="Tagline"/>
                        <w:tabs>
                          <w:tab w:val="right" w:pos="6106"/>
                        </w:tabs>
                        <w:spacing w:before="0" w:after="0" w:line="276" w:lineRule="auto"/>
                        <w:jc w:val="center"/>
                        <w:rPr>
                          <w:color w:val="auto"/>
                          <w:sz w:val="24"/>
                          <w:lang w:val="es-CO"/>
                        </w:rPr>
                      </w:pPr>
                      <w:r>
                        <w:rPr>
                          <w:caps w:val="0"/>
                          <w:color w:val="auto"/>
                          <w:sz w:val="24"/>
                          <w:lang w:val="es-CO"/>
                        </w:rPr>
                        <w:t>Cartagena de Indias D.T. y C. - Bolívar</w:t>
                      </w:r>
                    </w:p>
                    <w:p w:rsidR="001A016E" w:rsidRPr="0080048C" w:rsidRDefault="001A016E" w:rsidP="00301833">
                      <w:pPr>
                        <w:pStyle w:val="Tagline"/>
                        <w:tabs>
                          <w:tab w:val="left" w:pos="660"/>
                          <w:tab w:val="right" w:pos="6106"/>
                        </w:tabs>
                        <w:jc w:val="center"/>
                        <w:rPr>
                          <w:color w:val="1307FD"/>
                          <w:sz w:val="24"/>
                          <w:lang w:val="es-C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bookmarkStart w:id="1" w:name="_Toc467441799"/>
    <w:p w:rsidR="0080048C" w:rsidRDefault="00E40824" w:rsidP="0080048C">
      <w:pPr>
        <w:pStyle w:val="TOCText"/>
        <w:rPr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18DE165" wp14:editId="4B0CB2A3">
                <wp:simplePos x="0" y="0"/>
                <wp:positionH relativeFrom="column">
                  <wp:posOffset>2276475</wp:posOffset>
                </wp:positionH>
                <wp:positionV relativeFrom="paragraph">
                  <wp:posOffset>-261620</wp:posOffset>
                </wp:positionV>
                <wp:extent cx="1352550" cy="1047749"/>
                <wp:effectExtent l="0" t="0" r="0" b="635"/>
                <wp:wrapNone/>
                <wp:docPr id="90" name="Grupo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91" name="Imagen 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Cuadro de texto 92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uadro de texto 93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DE165" id="Grupo 90" o:spid="_x0000_s1033" style="position:absolute;margin-left:179.25pt;margin-top:-20.6pt;width:106.5pt;height:82.5pt;z-index:251738624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">
                <v:shape id="Imagen 91" o:spid="_x0000_s1034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5m8nCAAAA2wAAAA8AAABkcnMvZG93bnJldi54bWxEj0+LwjAUxO8LfofwFrxpWg/L2jXKohW8&#10;+gfB26N52xSbl5LEtvvtjbCwx2FmfsOsNqNtRU8+NI4V5PMMBHHldMO1gst5P/sEESKyxtYxKfil&#10;AJv15G2FhXYDH6k/xVokCIcCFZgYu0LKUBmyGOauI07ej/MWY5K+ltrjkOC2lYss+5AWG04LBjva&#10;Gqrup4dVMPTbfbMwD5/vylK2ZXa/3g6lUtP38fsLRKQx/of/2getYJnD60v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ZvJwgAAANsAAAAPAAAAAAAAAAAAAAAAAJ8C&#10;AABkcnMvZG93bnJldi54bWxQSwUGAAAAAAQABAD3AAAAjgMAAAAA&#10;">
                  <v:imagedata r:id="rId16" o:title="" croptop="-1f" cropbottom="20853f"/>
                  <v:path arrowok="t"/>
                </v:shape>
                <v:shape id="Cuadro de texto 92" o:spid="_x0000_s1035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93" o:spid="_x0000_s1036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048C" w:rsidRPr="0080048C" w:rsidRDefault="0080048C" w:rsidP="0080048C">
      <w:pPr>
        <w:pStyle w:val="TOCText"/>
        <w:rPr>
          <w:lang w:val="es-CO"/>
        </w:rPr>
      </w:pPr>
    </w:p>
    <w:bookmarkEnd w:id="1"/>
    <w:p w:rsidR="00EA36E9" w:rsidRDefault="00EA36E9" w:rsidP="00EA36E9">
      <w:pPr>
        <w:pStyle w:val="Textoindependiente"/>
        <w:jc w:val="both"/>
        <w:rPr>
          <w:rFonts w:ascii="Lucida Sans Unicode" w:hAnsi="Lucida Sans Unicode"/>
          <w:b/>
          <w:bCs/>
          <w:iCs/>
          <w:color w:val="44546A" w:themeColor="text2"/>
          <w:sz w:val="32"/>
          <w:lang w:val="es-CO"/>
        </w:rPr>
      </w:pPr>
    </w:p>
    <w:p w:rsidR="00EA36E9" w:rsidRPr="00EA36E9" w:rsidRDefault="00EA36E9" w:rsidP="00EA36E9">
      <w:pPr>
        <w:pStyle w:val="Textoindependiente"/>
        <w:jc w:val="both"/>
        <w:rPr>
          <w:rFonts w:ascii="Lucida Sans Unicode" w:hAnsi="Lucida Sans Unicode"/>
          <w:b/>
          <w:bCs/>
          <w:iCs/>
          <w:color w:val="44546A" w:themeColor="text2"/>
          <w:sz w:val="32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44546A" w:themeColor="text2"/>
          <w:sz w:val="32"/>
          <w:lang w:val="es-CO"/>
        </w:rPr>
        <w:t>SINGYSEG consultores S.A.S</w:t>
      </w:r>
    </w:p>
    <w:p w:rsidR="005C04D4" w:rsidRPr="005467F9" w:rsidRDefault="00A82ED6" w:rsidP="00FB7F94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  <w:r w:rsidRPr="002216B7">
        <w:rPr>
          <w:rFonts w:ascii="Verdana" w:hAnsi="Verdana"/>
          <w:b/>
          <w:noProof/>
          <w:color w:val="0070C0"/>
          <w:sz w:val="24"/>
          <w:lang w:val="es-CO"/>
        </w:rPr>
        <w:t>QUIENES SOMOS</w:t>
      </w:r>
      <w:r w:rsidR="00FB7F94" w:rsidRPr="005467F9">
        <w:rPr>
          <w:rFonts w:ascii="Verdana" w:hAnsi="Verdana"/>
          <w:noProof/>
          <w:sz w:val="24"/>
          <w:lang w:val="es-CO"/>
        </w:rPr>
        <w:t xml:space="preserve">: </w:t>
      </w:r>
      <w:r w:rsidRPr="005467F9">
        <w:rPr>
          <w:rFonts w:ascii="Verdana" w:hAnsi="Verdana"/>
          <w:noProof/>
          <w:sz w:val="24"/>
          <w:lang w:val="es-CO"/>
        </w:rPr>
        <w:t>Somos un equipo de trabajo creado para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  <w:r w:rsidRPr="005467F9">
        <w:rPr>
          <w:rFonts w:ascii="Verdana" w:hAnsi="Verdana"/>
          <w:noProof/>
          <w:sz w:val="24"/>
          <w:lang w:val="es-CO"/>
        </w:rPr>
        <w:t>brindar soluciones efectivas a asuntos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  <w:r w:rsidRPr="005467F9">
        <w:rPr>
          <w:rFonts w:ascii="Verdana" w:hAnsi="Verdana"/>
          <w:noProof/>
          <w:sz w:val="24"/>
          <w:lang w:val="es-CO"/>
        </w:rPr>
        <w:t>gerenciales y de gestión del talento humano,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  <w:r w:rsidRPr="005467F9">
        <w:rPr>
          <w:rFonts w:ascii="Verdana" w:hAnsi="Verdana"/>
          <w:noProof/>
          <w:sz w:val="24"/>
          <w:lang w:val="es-CO"/>
        </w:rPr>
        <w:t xml:space="preserve">con 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mas </w:t>
      </w:r>
      <w:r w:rsidRPr="005467F9">
        <w:rPr>
          <w:rFonts w:ascii="Verdana" w:hAnsi="Verdana"/>
          <w:noProof/>
          <w:sz w:val="24"/>
          <w:lang w:val="es-CO"/>
        </w:rPr>
        <w:t>20 años de práctica profesional en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  <w:r w:rsidRPr="005467F9">
        <w:rPr>
          <w:rFonts w:ascii="Verdana" w:hAnsi="Verdana"/>
          <w:noProof/>
          <w:sz w:val="24"/>
          <w:lang w:val="es-CO"/>
        </w:rPr>
        <w:t>importantes empresas nacionales e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  <w:r w:rsidRPr="005467F9">
        <w:rPr>
          <w:rFonts w:ascii="Verdana" w:hAnsi="Verdana"/>
          <w:noProof/>
          <w:sz w:val="24"/>
          <w:lang w:val="es-CO"/>
        </w:rPr>
        <w:t xml:space="preserve">internacionales, a </w:t>
      </w:r>
      <w:r w:rsidR="005C04D4" w:rsidRPr="005467F9">
        <w:rPr>
          <w:rFonts w:ascii="Verdana" w:hAnsi="Verdana"/>
          <w:noProof/>
          <w:sz w:val="24"/>
          <w:lang w:val="es-CO"/>
        </w:rPr>
        <w:t>nivel de Coordinación y consultoría</w:t>
      </w:r>
      <w:r w:rsidRPr="005467F9">
        <w:rPr>
          <w:rFonts w:ascii="Verdana" w:hAnsi="Verdana"/>
          <w:noProof/>
          <w:sz w:val="24"/>
          <w:lang w:val="es-CO"/>
        </w:rPr>
        <w:t>.</w:t>
      </w:r>
      <w:r w:rsidR="005C04D4" w:rsidRPr="005467F9">
        <w:rPr>
          <w:rFonts w:ascii="Verdana" w:hAnsi="Verdana"/>
          <w:noProof/>
          <w:sz w:val="24"/>
          <w:lang w:val="es-CO"/>
        </w:rPr>
        <w:t xml:space="preserve"> </w:t>
      </w:r>
    </w:p>
    <w:p w:rsidR="0080048C" w:rsidRDefault="00311D58" w:rsidP="00FB7F94">
      <w:pPr>
        <w:pStyle w:val="Textoindependiente"/>
        <w:jc w:val="both"/>
        <w:rPr>
          <w:rFonts w:ascii="Verdana" w:hAnsi="Verdana"/>
          <w:noProof/>
          <w:color w:val="0070C0"/>
          <w:lang w:val="es-CO"/>
        </w:rPr>
      </w:pPr>
      <w:r>
        <w:rPr>
          <w:rFonts w:ascii="Verdana" w:hAnsi="Verdana"/>
          <w:noProof/>
          <w:sz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23935" behindDoc="1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285750</wp:posOffset>
                </wp:positionV>
                <wp:extent cx="2809875" cy="1501254"/>
                <wp:effectExtent l="0" t="0" r="28575" b="22860"/>
                <wp:wrapNone/>
                <wp:docPr id="85" name="Rectángulo redondead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501254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A2BB2" id="Rectángulo redondeado 85" o:spid="_x0000_s1026" style="position:absolute;margin-left:267pt;margin-top:22.5pt;width:221.25pt;height:118.2pt;z-index:-2516925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" fillcolor="#ffc000" strokecolor="#1f4d78 [1604]" strokeweight="1pt">
                <v:stroke joinstyle="miter"/>
              </v:roundrect>
            </w:pict>
          </mc:Fallback>
        </mc:AlternateContent>
      </w:r>
    </w:p>
    <w:p w:rsidR="00D000A9" w:rsidRPr="005467F9" w:rsidRDefault="00CE3756" w:rsidP="00311D58">
      <w:pPr>
        <w:pStyle w:val="Textoindependiente"/>
        <w:ind w:right="81"/>
        <w:jc w:val="both"/>
        <w:rPr>
          <w:rFonts w:ascii="Verdana" w:hAnsi="Verdana"/>
          <w:noProof/>
          <w:sz w:val="24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67296" behindDoc="0" locked="0" layoutInCell="1" allowOverlap="1" wp14:anchorId="1F657E0A" wp14:editId="13A119DB">
            <wp:simplePos x="0" y="0"/>
            <wp:positionH relativeFrom="column">
              <wp:posOffset>2257786</wp:posOffset>
            </wp:positionH>
            <wp:positionV relativeFrom="paragraph">
              <wp:posOffset>359410</wp:posOffset>
            </wp:positionV>
            <wp:extent cx="666399" cy="386607"/>
            <wp:effectExtent l="0" t="0" r="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819"/>
                    <a:stretch/>
                  </pic:blipFill>
                  <pic:spPr bwMode="auto">
                    <a:xfrm>
                      <a:off x="0" y="0"/>
                      <a:ext cx="666399" cy="3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B5" w:rsidRPr="0013744D">
        <w:rPr>
          <w:rFonts w:ascii="Verdana" w:hAnsi="Verdana"/>
          <w:noProof/>
          <w:color w:val="0070C0"/>
          <w:sz w:val="22"/>
          <w:lang w:val="es-CO" w:eastAsia="es-CO"/>
        </w:rPr>
        <w:drawing>
          <wp:anchor distT="0" distB="0" distL="114300" distR="114300" simplePos="0" relativeHeight="251650560" behindDoc="0" locked="0" layoutInCell="1" allowOverlap="1" wp14:anchorId="5C5EB953" wp14:editId="38F87F71">
            <wp:simplePos x="0" y="0"/>
            <wp:positionH relativeFrom="column">
              <wp:posOffset>657225</wp:posOffset>
            </wp:positionH>
            <wp:positionV relativeFrom="paragraph">
              <wp:posOffset>458470</wp:posOffset>
            </wp:positionV>
            <wp:extent cx="2189480" cy="1573530"/>
            <wp:effectExtent l="0" t="0" r="1270" b="7620"/>
            <wp:wrapNone/>
            <wp:docPr id="27" name="Imagen 27" descr="Resultado de imagen para equipo de trabajo exito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Resultado de imagen para equipo de trabajo exitoso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B5" w:rsidRPr="002216B7">
        <w:rPr>
          <w:rFonts w:ascii="Verdana" w:hAnsi="Verdana"/>
          <w:b/>
          <w:noProof/>
          <w:color w:val="0070C0"/>
          <w:sz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9D1A24C" wp14:editId="4A4BE360">
                <wp:simplePos x="0" y="0"/>
                <wp:positionH relativeFrom="column">
                  <wp:posOffset>277826</wp:posOffset>
                </wp:positionH>
                <wp:positionV relativeFrom="paragraph">
                  <wp:posOffset>44943</wp:posOffset>
                </wp:positionV>
                <wp:extent cx="2987675" cy="2296160"/>
                <wp:effectExtent l="95250" t="133350" r="98425" b="123190"/>
                <wp:wrapSquare wrapText="bothSides"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675" cy="2296160"/>
                          <a:chOff x="0" y="0"/>
                          <a:chExt cx="1705610" cy="1292225"/>
                        </a:xfrm>
                      </wpg:grpSpPr>
                      <wps:wsp>
                        <wps:cNvPr id="19" name="AutoShape 12"/>
                        <wps:cNvSpPr>
                          <a:spLocks noChangeArrowheads="1"/>
                        </wps:cNvSpPr>
                        <wps:spPr bwMode="auto">
                          <a:xfrm rot="21206167">
                            <a:off x="0" y="0"/>
                            <a:ext cx="1705610" cy="1292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3"/>
                        <wps:cNvSpPr>
                          <a:spLocks noChangeArrowheads="1"/>
                        </wps:cNvSpPr>
                        <wps:spPr bwMode="auto">
                          <a:xfrm rot="21417052">
                            <a:off x="114300" y="96715"/>
                            <a:ext cx="1468368" cy="11327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84639" y="149469"/>
                            <a:ext cx="1326515" cy="1026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192F" id="Grupo 53" o:spid="_x0000_s1026" style="position:absolute;margin-left:21.9pt;margin-top:3.55pt;width:235.25pt;height:180.8pt;z-index:251624960;mso-width-relative:margin;mso-height-relative:margin" coordsize="17056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">
                <v:roundrect id="AutoShape 12" o:spid="_x0000_s1027" style="position:absolute;width:17056;height:12922;rotation:-43017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EXsIA&#10;AADbAAAADwAAAGRycy9kb3ducmV2LnhtbESPT4vCMBDF74LfIYzgTVP3IFqNIsoue9mD/xBvYzO2&#10;xWZSkli7394IgrcZ3vu9eTNftqYSDTlfWlYwGiYgiDOrS84VHPbfgwkIH5A1VpZJwT95WC66nTmm&#10;2j54S80u5CKGsE9RQRFCnUrps4IM+qGtiaN2tc5giKvLpXb4iOGmkl9JMpYGS44XCqxpXVB2291N&#10;rOGOe3tf/Zz/JptDczmxztelVqrfa1czEIHa8DG/6V8duSm8fokD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kRewgAAANsAAAAPAAAAAAAAAAAAAAAAAJgCAABkcnMvZG93&#10;bnJldi54bWxQSwUGAAAAAAQABAD1AAAAhwMAAAAA&#10;" fillcolor="#ffc000" stroked="f"/>
                <v:roundrect id="AutoShape 13" o:spid="_x0000_s1028" style="position:absolute;left:1143;top:967;width:14683;height:11327;rotation:-19982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KEpb8A&#10;AADbAAAADwAAAGRycy9kb3ducmV2LnhtbERPzWqEMBC+L/QdwhR6W+N6kMU1SiksW3optX2AWTM1&#10;UjMRk1Xr0zeHwh4/vv+yXu0gZpp871jBIUlBELdO99wp+Po8748gfEDWODgmBb/koa4ediUW2i38&#10;QXMTOhFD2BeowIQwFlL61pBFn7iROHLfbrIYIpw6qSdcYrgdZJamubTYc2wwONKLofanuVkFvG35&#10;6PS7Mdt13ai5vOXZjEo9Pa7PJxCB1nAX/7tftYIsro9f4g+Q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oSlvwAAANsAAAAPAAAAAAAAAAAAAAAAAJgCAABkcnMvZG93bnJl&#10;di54bWxQSwUGAAAAAAQABAD1AAAAhAMAAAAA&#10;" fillcolor="#00b0f0" stroked="f"/>
                <v:roundrect id="AutoShape 14" o:spid="_x0000_s1029" style="position:absolute;left:1846;top:1494;width:13265;height:102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V5sIA&#10;AADbAAAADwAAAGRycy9kb3ducmV2LnhtbESPQYvCMBSE7wv+h/AEb2uq6LJWo4ggCrqwVQ8eH82z&#10;LTYvJYla/70RFvY4zMw3zGzRmlrcyfnKsoJBPwFBnFtdcaHgdFx/foPwAVljbZkUPMnDYt75mGGq&#10;7YMzuh9CISKEfYoKyhCaVEqfl2TQ921DHL2LdQZDlK6Q2uEjwk0th0nyJQ1WHBdKbGhVUn493IyC&#10;jFrjf7P1Zqzd7uz3NMlH8kepXrddTkEEasN/+K+91QqGA3h/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VXmwgAAANsAAAAPAAAAAAAAAAAAAAAAAJgCAABkcnMvZG93&#10;bnJldi54bWxQSwUGAAAAAAQABAD1AAAAhwMAAAAA&#10;" stroked="f" strokecolor="#c9f" strokeweight="1.5pt"/>
                <w10:wrap type="square"/>
              </v:group>
            </w:pict>
          </mc:Fallback>
        </mc:AlternateContent>
      </w:r>
      <w:r w:rsidR="00A82ED6" w:rsidRPr="0013744D">
        <w:rPr>
          <w:rFonts w:ascii="Verdana" w:hAnsi="Verdana"/>
          <w:noProof/>
          <w:color w:val="0070C0"/>
          <w:sz w:val="24"/>
          <w:lang w:val="es-CO"/>
        </w:rPr>
        <w:t>A partir de la comprensión de los desafíos,</w:t>
      </w:r>
      <w:r w:rsidR="005C04D4" w:rsidRPr="0013744D">
        <w:rPr>
          <w:rFonts w:ascii="Verdana" w:hAnsi="Verdana"/>
          <w:noProof/>
          <w:color w:val="0070C0"/>
          <w:sz w:val="24"/>
          <w:lang w:val="es-CO"/>
        </w:rPr>
        <w:t xml:space="preserve"> </w:t>
      </w:r>
      <w:r w:rsidR="00A82ED6" w:rsidRPr="0013744D">
        <w:rPr>
          <w:rFonts w:ascii="Verdana" w:hAnsi="Verdana"/>
          <w:noProof/>
          <w:color w:val="0070C0"/>
          <w:sz w:val="24"/>
          <w:lang w:val="es-CO"/>
        </w:rPr>
        <w:t>dificultades y características de operación del</w:t>
      </w:r>
      <w:r w:rsidR="005C04D4" w:rsidRPr="0013744D">
        <w:rPr>
          <w:rFonts w:ascii="Verdana" w:hAnsi="Verdana"/>
          <w:noProof/>
          <w:color w:val="0070C0"/>
          <w:sz w:val="24"/>
          <w:lang w:val="es-CO"/>
        </w:rPr>
        <w:t xml:space="preserve"> </w:t>
      </w:r>
      <w:r w:rsidR="00A82ED6" w:rsidRPr="0013744D">
        <w:rPr>
          <w:rFonts w:ascii="Verdana" w:hAnsi="Verdana"/>
          <w:noProof/>
          <w:color w:val="0070C0"/>
          <w:sz w:val="24"/>
          <w:lang w:val="es-CO"/>
        </w:rPr>
        <w:t>cliente, ayudamos a definir estrategias</w:t>
      </w:r>
      <w:r w:rsidR="005C04D4" w:rsidRPr="0013744D">
        <w:rPr>
          <w:rFonts w:ascii="Verdana" w:hAnsi="Verdana"/>
          <w:noProof/>
          <w:color w:val="0070C0"/>
          <w:sz w:val="24"/>
          <w:lang w:val="es-CO"/>
        </w:rPr>
        <w:t xml:space="preserve"> </w:t>
      </w:r>
      <w:r w:rsidR="00A82ED6" w:rsidRPr="0013744D">
        <w:rPr>
          <w:rFonts w:ascii="Verdana" w:hAnsi="Verdana"/>
          <w:noProof/>
          <w:color w:val="0070C0"/>
          <w:sz w:val="24"/>
          <w:lang w:val="es-CO"/>
        </w:rPr>
        <w:t>e implementarlas, según sus requerimientos</w:t>
      </w:r>
      <w:r w:rsidR="00FB7F94" w:rsidRPr="0013744D">
        <w:rPr>
          <w:rFonts w:ascii="Verdana" w:hAnsi="Verdana"/>
          <w:noProof/>
          <w:color w:val="0070C0"/>
          <w:sz w:val="24"/>
          <w:lang w:val="es-CO"/>
        </w:rPr>
        <w:t xml:space="preserve"> particulares</w:t>
      </w:r>
      <w:r w:rsidR="005C04D4" w:rsidRPr="00166876">
        <w:rPr>
          <w:rFonts w:ascii="Verdana" w:hAnsi="Verdana"/>
          <w:noProof/>
          <w:color w:val="0070C0"/>
          <w:sz w:val="24"/>
          <w:lang w:val="es-CO"/>
        </w:rPr>
        <w:t>.</w:t>
      </w:r>
    </w:p>
    <w:p w:rsidR="0080048C" w:rsidRDefault="0080048C" w:rsidP="00D000A9">
      <w:pPr>
        <w:pStyle w:val="Textoindependiente"/>
        <w:jc w:val="both"/>
        <w:rPr>
          <w:rFonts w:ascii="Verdana" w:hAnsi="Verdana"/>
          <w:b/>
          <w:noProof/>
          <w:color w:val="0070C0"/>
          <w:sz w:val="22"/>
          <w:lang w:val="es-CO"/>
        </w:rPr>
      </w:pPr>
    </w:p>
    <w:p w:rsidR="0080048C" w:rsidRDefault="0080048C" w:rsidP="00D000A9">
      <w:pPr>
        <w:pStyle w:val="Textoindependiente"/>
        <w:jc w:val="both"/>
        <w:rPr>
          <w:rFonts w:ascii="Verdana" w:hAnsi="Verdana"/>
          <w:b/>
          <w:noProof/>
          <w:color w:val="0070C0"/>
          <w:sz w:val="22"/>
          <w:lang w:val="es-CO"/>
        </w:rPr>
      </w:pPr>
    </w:p>
    <w:p w:rsidR="003958EF" w:rsidRDefault="003958EF" w:rsidP="00D000A9">
      <w:pPr>
        <w:pStyle w:val="Textoindependiente"/>
        <w:jc w:val="both"/>
        <w:rPr>
          <w:rFonts w:ascii="Verdana" w:hAnsi="Verdana"/>
          <w:b/>
          <w:noProof/>
          <w:color w:val="0070C0"/>
          <w:sz w:val="22"/>
          <w:lang w:val="es-CO"/>
        </w:rPr>
      </w:pPr>
    </w:p>
    <w:p w:rsidR="003958EF" w:rsidRDefault="003958EF" w:rsidP="00D000A9">
      <w:pPr>
        <w:pStyle w:val="Textoindependiente"/>
        <w:jc w:val="both"/>
        <w:rPr>
          <w:rFonts w:ascii="Verdana" w:hAnsi="Verdana"/>
          <w:b/>
          <w:noProof/>
          <w:color w:val="0070C0"/>
          <w:sz w:val="22"/>
          <w:lang w:val="es-CO"/>
        </w:rPr>
      </w:pPr>
    </w:p>
    <w:p w:rsidR="001645A8" w:rsidRPr="005467F9" w:rsidRDefault="00A82ED6" w:rsidP="00D000A9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  <w:r w:rsidRPr="00166876">
        <w:rPr>
          <w:rFonts w:ascii="Verdana" w:hAnsi="Verdana"/>
          <w:b/>
          <w:noProof/>
          <w:color w:val="0070C0"/>
          <w:sz w:val="24"/>
          <w:lang w:val="es-CO"/>
        </w:rPr>
        <w:t>MISIÓN</w:t>
      </w:r>
      <w:r w:rsidR="005C04D4" w:rsidRPr="005467F9">
        <w:rPr>
          <w:rFonts w:ascii="Verdana" w:hAnsi="Verdana"/>
          <w:b/>
          <w:noProof/>
          <w:sz w:val="24"/>
          <w:lang w:val="es-CO"/>
        </w:rPr>
        <w:t xml:space="preserve">: </w:t>
      </w:r>
      <w:r w:rsidR="00EE7BF5" w:rsidRPr="005467F9">
        <w:rPr>
          <w:rFonts w:ascii="Verdana" w:hAnsi="Verdana"/>
          <w:noProof/>
          <w:sz w:val="24"/>
          <w:lang w:val="es-CO"/>
        </w:rPr>
        <w:t>C</w:t>
      </w:r>
      <w:r w:rsidR="005E1E23" w:rsidRPr="005467F9">
        <w:rPr>
          <w:rFonts w:ascii="Verdana" w:hAnsi="Verdana"/>
          <w:noProof/>
          <w:sz w:val="24"/>
          <w:lang w:val="es-CO"/>
        </w:rPr>
        <w:t xml:space="preserve">ontribuir desde la intervencion en los diferentes ambientes de trabajo, con el Desarrollo Organizacional, a </w:t>
      </w:r>
      <w:r w:rsidRPr="005467F9">
        <w:rPr>
          <w:rFonts w:ascii="Verdana" w:hAnsi="Verdana"/>
          <w:noProof/>
          <w:sz w:val="24"/>
          <w:lang w:val="es-CO"/>
        </w:rPr>
        <w:t>par</w:t>
      </w:r>
      <w:r w:rsidR="00E70DDA" w:rsidRPr="005467F9">
        <w:rPr>
          <w:rFonts w:ascii="Verdana" w:hAnsi="Verdana"/>
          <w:noProof/>
          <w:sz w:val="24"/>
          <w:lang w:val="es-CO"/>
        </w:rPr>
        <w:t>tir del trabajo con lí</w:t>
      </w:r>
      <w:r w:rsidR="005E1E23" w:rsidRPr="005467F9">
        <w:rPr>
          <w:rFonts w:ascii="Verdana" w:hAnsi="Verdana"/>
          <w:noProof/>
          <w:sz w:val="24"/>
          <w:lang w:val="es-CO"/>
        </w:rPr>
        <w:t>deres de procesos, personal de operaciones</w:t>
      </w:r>
      <w:r w:rsidRPr="005467F9">
        <w:rPr>
          <w:rFonts w:ascii="Verdana" w:hAnsi="Verdana"/>
          <w:noProof/>
          <w:sz w:val="24"/>
          <w:lang w:val="es-CO"/>
        </w:rPr>
        <w:t>,</w:t>
      </w:r>
      <w:r w:rsidR="005E1E23" w:rsidRPr="005467F9">
        <w:rPr>
          <w:rFonts w:ascii="Verdana" w:hAnsi="Verdana"/>
          <w:noProof/>
          <w:sz w:val="24"/>
          <w:lang w:val="es-CO"/>
        </w:rPr>
        <w:t xml:space="preserve"> proveedores y clientes </w:t>
      </w:r>
      <w:r w:rsidR="0013744D">
        <w:rPr>
          <w:rFonts w:ascii="Verdana" w:hAnsi="Verdana"/>
          <w:noProof/>
          <w:sz w:val="24"/>
          <w:lang w:val="es-CO"/>
        </w:rPr>
        <w:t xml:space="preserve"> crear</w:t>
      </w:r>
      <w:r w:rsidRPr="005467F9">
        <w:rPr>
          <w:rFonts w:ascii="Verdana" w:hAnsi="Verdana"/>
          <w:noProof/>
          <w:sz w:val="24"/>
          <w:lang w:val="es-CO"/>
        </w:rPr>
        <w:t xml:space="preserve"> una cultura de cooperación, pensamiento flexible y tra</w:t>
      </w:r>
      <w:r w:rsidR="00E70DDA" w:rsidRPr="005467F9">
        <w:rPr>
          <w:rFonts w:ascii="Verdana" w:hAnsi="Verdana"/>
          <w:noProof/>
          <w:sz w:val="24"/>
          <w:lang w:val="es-CO"/>
        </w:rPr>
        <w:t xml:space="preserve">bajo en equipo, que permita </w:t>
      </w:r>
      <w:r w:rsidR="00EE7BF5" w:rsidRPr="005467F9">
        <w:rPr>
          <w:rFonts w:ascii="Verdana" w:hAnsi="Verdana"/>
          <w:noProof/>
          <w:sz w:val="24"/>
          <w:lang w:val="es-CO"/>
        </w:rPr>
        <w:t>alcanz</w:t>
      </w:r>
      <w:r w:rsidRPr="005467F9">
        <w:rPr>
          <w:rFonts w:ascii="Verdana" w:hAnsi="Verdana"/>
          <w:noProof/>
          <w:sz w:val="24"/>
          <w:lang w:val="es-CO"/>
        </w:rPr>
        <w:t xml:space="preserve">ar los objetivos corporativos </w:t>
      </w:r>
      <w:r w:rsidR="005E1E23" w:rsidRPr="005467F9">
        <w:rPr>
          <w:rFonts w:ascii="Verdana" w:hAnsi="Verdana"/>
          <w:noProof/>
          <w:sz w:val="24"/>
          <w:lang w:val="es-CO"/>
        </w:rPr>
        <w:t>en seguridad y salud en el trabajo, calidad y asegurar la sostenibilidad d</w:t>
      </w:r>
      <w:r w:rsidRPr="005467F9">
        <w:rPr>
          <w:rFonts w:ascii="Verdana" w:hAnsi="Verdana"/>
          <w:noProof/>
          <w:sz w:val="24"/>
          <w:lang w:val="es-CO"/>
        </w:rPr>
        <w:t>el entorno.</w:t>
      </w:r>
      <w:r w:rsidR="00EE7BF5" w:rsidRPr="005467F9">
        <w:rPr>
          <w:rFonts w:ascii="Verdana" w:hAnsi="Verdana"/>
          <w:noProof/>
          <w:sz w:val="24"/>
          <w:lang w:val="es-CO"/>
        </w:rPr>
        <w:t xml:space="preserve"> </w:t>
      </w:r>
    </w:p>
    <w:p w:rsidR="0080048C" w:rsidRPr="005467F9" w:rsidRDefault="00EE7BF5" w:rsidP="00EE7BF5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  <w:r w:rsidRPr="005467F9">
        <w:rPr>
          <w:rFonts w:cs="Arial"/>
          <w:b/>
          <w:color w:val="0070C0"/>
          <w:sz w:val="24"/>
          <w:shd w:val="clear" w:color="auto" w:fill="FFFFFF"/>
          <w:lang w:val="es-CO"/>
        </w:rPr>
        <w:t>V</w:t>
      </w:r>
      <w:r w:rsidR="00A82ED6" w:rsidRPr="005467F9">
        <w:rPr>
          <w:rFonts w:ascii="Verdana" w:hAnsi="Verdana"/>
          <w:b/>
          <w:noProof/>
          <w:color w:val="0070C0"/>
          <w:sz w:val="24"/>
          <w:lang w:val="es-CO"/>
        </w:rPr>
        <w:t>ISIÓN</w:t>
      </w:r>
      <w:r w:rsidR="00307930" w:rsidRPr="005467F9">
        <w:rPr>
          <w:rFonts w:ascii="Verdana" w:hAnsi="Verdana"/>
          <w:b/>
          <w:noProof/>
          <w:color w:val="FFC000"/>
          <w:sz w:val="24"/>
          <w:lang w:val="es-CO"/>
        </w:rPr>
        <w:t>:</w:t>
      </w:r>
      <w:r w:rsidR="00307930" w:rsidRPr="005467F9">
        <w:rPr>
          <w:rFonts w:ascii="Verdana" w:hAnsi="Verdana"/>
          <w:noProof/>
          <w:color w:val="FFC000"/>
          <w:sz w:val="24"/>
          <w:lang w:val="es-CO"/>
        </w:rPr>
        <w:t xml:space="preserve"> </w:t>
      </w:r>
      <w:r w:rsidR="00EA36E9" w:rsidRPr="00EA36E9">
        <w:rPr>
          <w:rFonts w:ascii="Verdana" w:hAnsi="Verdana"/>
          <w:b/>
          <w:bCs/>
          <w:iCs/>
          <w:noProof/>
          <w:sz w:val="24"/>
          <w:lang w:val="es-CO"/>
        </w:rPr>
        <w:t>SINGYSEG consultores S.A.S</w:t>
      </w:r>
      <w:r w:rsidR="000B3B25">
        <w:rPr>
          <w:rFonts w:ascii="Verdana" w:hAnsi="Verdana"/>
          <w:b/>
          <w:noProof/>
          <w:sz w:val="24"/>
          <w:lang w:val="es-CO"/>
        </w:rPr>
        <w:t>, en el 202</w:t>
      </w:r>
      <w:r w:rsidR="00EA36E9">
        <w:rPr>
          <w:rFonts w:ascii="Verdana" w:hAnsi="Verdana"/>
          <w:b/>
          <w:noProof/>
          <w:sz w:val="24"/>
          <w:lang w:val="es-CO"/>
        </w:rPr>
        <w:t>2</w:t>
      </w:r>
      <w:r w:rsidR="000B3B25">
        <w:rPr>
          <w:rFonts w:ascii="Verdana" w:hAnsi="Verdana"/>
          <w:noProof/>
          <w:color w:val="FFC000"/>
          <w:sz w:val="24"/>
          <w:lang w:val="es-CO"/>
        </w:rPr>
        <w:t xml:space="preserve"> </w:t>
      </w:r>
      <w:r w:rsidR="00A82ED6" w:rsidRPr="005467F9">
        <w:rPr>
          <w:rFonts w:ascii="Verdana" w:hAnsi="Verdana"/>
          <w:noProof/>
          <w:sz w:val="24"/>
          <w:lang w:val="es-CO"/>
        </w:rPr>
        <w:t>Posicionar</w:t>
      </w:r>
      <w:r w:rsidR="000B3B25">
        <w:rPr>
          <w:rFonts w:ascii="Verdana" w:hAnsi="Verdana"/>
          <w:noProof/>
          <w:sz w:val="24"/>
          <w:lang w:val="es-CO"/>
        </w:rPr>
        <w:t>a</w:t>
      </w:r>
      <w:r w:rsidR="00307930" w:rsidRPr="005467F9">
        <w:rPr>
          <w:rFonts w:ascii="Verdana" w:hAnsi="Verdana"/>
          <w:noProof/>
          <w:sz w:val="24"/>
          <w:lang w:val="es-CO"/>
        </w:rPr>
        <w:t xml:space="preserve"> el servico</w:t>
      </w:r>
      <w:r w:rsidR="000B3B25">
        <w:rPr>
          <w:rFonts w:ascii="Verdana" w:hAnsi="Verdana"/>
          <w:noProof/>
          <w:sz w:val="24"/>
          <w:lang w:val="es-CO"/>
        </w:rPr>
        <w:t xml:space="preserve"> de asesorias y gestorias en las empresas clientes,</w:t>
      </w:r>
      <w:r w:rsidR="00307930" w:rsidRPr="005467F9">
        <w:rPr>
          <w:rFonts w:ascii="Verdana" w:hAnsi="Verdana"/>
          <w:noProof/>
          <w:sz w:val="24"/>
          <w:lang w:val="es-CO"/>
        </w:rPr>
        <w:t xml:space="preserve"> </w:t>
      </w:r>
      <w:r w:rsidR="005A4F5D" w:rsidRPr="005467F9">
        <w:rPr>
          <w:rFonts w:ascii="Verdana" w:hAnsi="Verdana"/>
          <w:noProof/>
          <w:sz w:val="24"/>
          <w:lang w:val="es-CO"/>
        </w:rPr>
        <w:t xml:space="preserve">para optimizar la </w:t>
      </w:r>
      <w:r w:rsidR="00A82ED6" w:rsidRPr="005467F9">
        <w:rPr>
          <w:rFonts w:ascii="Verdana" w:hAnsi="Verdana"/>
          <w:noProof/>
          <w:sz w:val="24"/>
          <w:lang w:val="es-CO"/>
        </w:rPr>
        <w:t xml:space="preserve">gestión </w:t>
      </w:r>
      <w:r w:rsidR="00307930" w:rsidRPr="005467F9">
        <w:rPr>
          <w:rFonts w:ascii="Verdana" w:hAnsi="Verdana"/>
          <w:noProof/>
          <w:sz w:val="24"/>
          <w:lang w:val="es-CO"/>
        </w:rPr>
        <w:t xml:space="preserve">de seguridad y salud </w:t>
      </w:r>
      <w:r w:rsidR="00A82ED6" w:rsidRPr="005467F9">
        <w:rPr>
          <w:rFonts w:ascii="Verdana" w:hAnsi="Verdana"/>
          <w:noProof/>
          <w:sz w:val="24"/>
          <w:lang w:val="es-CO"/>
        </w:rPr>
        <w:t>humana</w:t>
      </w:r>
      <w:r w:rsidR="00307930" w:rsidRPr="005467F9">
        <w:rPr>
          <w:rFonts w:ascii="Verdana" w:hAnsi="Verdana"/>
          <w:noProof/>
          <w:sz w:val="24"/>
          <w:lang w:val="es-CO"/>
        </w:rPr>
        <w:t>, la calidad y la sostenibilidad ambiental en el trabajo</w:t>
      </w:r>
      <w:r w:rsidR="00A82ED6" w:rsidRPr="005467F9">
        <w:rPr>
          <w:rFonts w:ascii="Verdana" w:hAnsi="Verdana"/>
          <w:noProof/>
          <w:sz w:val="24"/>
          <w:lang w:val="es-CO"/>
        </w:rPr>
        <w:t>, como pilar</w:t>
      </w:r>
      <w:r w:rsidR="00307930" w:rsidRPr="005467F9">
        <w:rPr>
          <w:rFonts w:ascii="Verdana" w:hAnsi="Verdana"/>
          <w:noProof/>
          <w:sz w:val="24"/>
          <w:lang w:val="es-CO"/>
        </w:rPr>
        <w:t>es</w:t>
      </w:r>
      <w:r w:rsidR="00A82ED6" w:rsidRPr="005467F9">
        <w:rPr>
          <w:rFonts w:ascii="Verdana" w:hAnsi="Verdana"/>
          <w:noProof/>
          <w:sz w:val="24"/>
          <w:lang w:val="es-CO"/>
        </w:rPr>
        <w:t xml:space="preserve"> estratégico</w:t>
      </w:r>
      <w:r w:rsidR="00307930" w:rsidRPr="005467F9">
        <w:rPr>
          <w:rFonts w:ascii="Verdana" w:hAnsi="Verdana"/>
          <w:noProof/>
          <w:sz w:val="24"/>
          <w:lang w:val="es-CO"/>
        </w:rPr>
        <w:t>s</w:t>
      </w:r>
      <w:r w:rsidR="00A82ED6" w:rsidRPr="005467F9">
        <w:rPr>
          <w:rFonts w:ascii="Verdana" w:hAnsi="Verdana"/>
          <w:noProof/>
          <w:sz w:val="24"/>
          <w:lang w:val="es-CO"/>
        </w:rPr>
        <w:t xml:space="preserve"> del desarrollo de las organizaciones y de la sociedad a la que pertenecen.</w:t>
      </w:r>
    </w:p>
    <w:p w:rsidR="0080048C" w:rsidRDefault="0080048C">
      <w:pPr>
        <w:rPr>
          <w:rFonts w:ascii="Verdana" w:hAnsi="Verdana"/>
          <w:noProof/>
          <w:sz w:val="22"/>
          <w:lang w:val="es-CO"/>
        </w:rPr>
      </w:pPr>
      <w:r>
        <w:rPr>
          <w:rFonts w:ascii="Verdana" w:hAnsi="Verdana"/>
          <w:noProof/>
          <w:sz w:val="22"/>
          <w:lang w:val="es-CO"/>
        </w:rPr>
        <w:br w:type="page"/>
      </w:r>
    </w:p>
    <w:bookmarkStart w:id="2" w:name="_Toc467441800"/>
    <w:p w:rsidR="0080048C" w:rsidRDefault="00E40824" w:rsidP="0080048C">
      <w:pPr>
        <w:pStyle w:val="Textoindependiente"/>
        <w:jc w:val="both"/>
        <w:rPr>
          <w:rFonts w:ascii="Verdana" w:hAnsi="Verdana"/>
          <w:noProof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6DC184FA" wp14:editId="34174FD3">
                <wp:simplePos x="0" y="0"/>
                <wp:positionH relativeFrom="column">
                  <wp:posOffset>2600325</wp:posOffset>
                </wp:positionH>
                <wp:positionV relativeFrom="paragraph">
                  <wp:posOffset>-257613</wp:posOffset>
                </wp:positionV>
                <wp:extent cx="1352550" cy="1047749"/>
                <wp:effectExtent l="0" t="0" r="0" b="635"/>
                <wp:wrapNone/>
                <wp:docPr id="94" name="Grupo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95" name="Imagen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6" name="Cuadro de texto 96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uadro de texto 97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94" o:spid="_x0000_s1037" style="position:absolute;left:0;text-align:left;margin-left:204.75pt;margin-top:-20.3pt;width:106.5pt;height:82.5pt;z-index:251740672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">
                <v:shape id="Imagen 95" o:spid="_x0000_s1038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ncrCAAAA2wAAAA8AAABkcnMvZG93bnJldi54bWxEj0+LwjAUxO8LfofwhL2tqYKiXaMsWsGr&#10;fxD29mjeNsXmpSSx7X77zYLgcZiZ3zDr7WAb0ZEPtWMF00kGgrh0uuZKwfVy+FiCCBFZY+OYFPxS&#10;gO1m9LbGXLueT9SdYyUShEOOCkyMbS5lKA1ZDBPXEifvx3mLMUlfSe2xT3DbyFmWLaTFmtOCwZZ2&#10;hsr7+WEV9N3uUM/Mw0/3RSGbIrvfvo+FUu/j4esTRKQhvsLP9lErWM3h/0v6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p3KwgAAANsAAAAPAAAAAAAAAAAAAAAAAJ8C&#10;AABkcnMvZG93bnJldi54bWxQSwUGAAAAAAQABAD3AAAAjgMAAAAA&#10;">
                  <v:imagedata r:id="rId16" o:title="" croptop="-1f" cropbottom="20853f"/>
                  <v:path arrowok="t"/>
                </v:shape>
                <v:shape id="Cuadro de texto 96" o:spid="_x0000_s1039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97" o:spid="_x0000_s1040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0048C" w:rsidRPr="0080048C" w:rsidRDefault="0080048C" w:rsidP="0080048C">
      <w:pPr>
        <w:pStyle w:val="Textoindependiente"/>
        <w:jc w:val="both"/>
        <w:rPr>
          <w:rFonts w:ascii="Verdana" w:hAnsi="Verdana"/>
          <w:noProof/>
          <w:sz w:val="22"/>
          <w:lang w:val="es-CO"/>
        </w:rPr>
      </w:pPr>
    </w:p>
    <w:p w:rsidR="005A740B" w:rsidRPr="00256C32" w:rsidRDefault="00427677" w:rsidP="00427677">
      <w:pPr>
        <w:pStyle w:val="Ttulo1"/>
        <w:rPr>
          <w:color w:val="44546A" w:themeColor="text2"/>
          <w:sz w:val="32"/>
          <w:lang w:val="es-CO"/>
        </w:rPr>
      </w:pPr>
      <w:r w:rsidRPr="00256C32">
        <w:rPr>
          <w:color w:val="44546A" w:themeColor="text2"/>
          <w:sz w:val="32"/>
          <w:lang w:val="es-CO"/>
        </w:rPr>
        <w:t>Que ofrecemos</w:t>
      </w:r>
      <w:bookmarkEnd w:id="2"/>
    </w:p>
    <w:p w:rsidR="001645A8" w:rsidRDefault="00A82ED6" w:rsidP="008F206E">
      <w:pPr>
        <w:pStyle w:val="Textoindependiente"/>
        <w:spacing w:after="0"/>
        <w:jc w:val="both"/>
        <w:rPr>
          <w:sz w:val="24"/>
          <w:lang w:val="es-CO"/>
        </w:rPr>
      </w:pPr>
      <w:r w:rsidRPr="005467F9">
        <w:rPr>
          <w:rFonts w:ascii="Verdana" w:hAnsi="Verdana"/>
          <w:noProof/>
          <w:sz w:val="24"/>
          <w:lang w:val="es-CO"/>
        </w:rPr>
        <w:t xml:space="preserve">Brindamos </w:t>
      </w:r>
      <w:r w:rsidR="005A4F5D" w:rsidRPr="005467F9">
        <w:rPr>
          <w:rFonts w:ascii="Verdana" w:hAnsi="Verdana"/>
          <w:noProof/>
          <w:sz w:val="24"/>
          <w:lang w:val="es-CO"/>
        </w:rPr>
        <w:t>soluciones</w:t>
      </w:r>
      <w:r w:rsidRPr="005467F9">
        <w:rPr>
          <w:rFonts w:ascii="Verdana" w:hAnsi="Verdana"/>
          <w:noProof/>
          <w:sz w:val="24"/>
          <w:lang w:val="es-CO"/>
        </w:rPr>
        <w:t xml:space="preserve"> prácticas a la medida de sus necesidades,</w:t>
      </w:r>
      <w:r w:rsidR="005A4F5D" w:rsidRPr="005467F9">
        <w:rPr>
          <w:rFonts w:ascii="Verdana" w:hAnsi="Verdana"/>
          <w:noProof/>
          <w:sz w:val="24"/>
          <w:lang w:val="es-CO"/>
        </w:rPr>
        <w:t xml:space="preserve"> todas ellas basadas en realidades evidenciadas mediante la inspeccion, acompañami</w:t>
      </w:r>
      <w:r w:rsidR="00E70DDA" w:rsidRPr="005467F9">
        <w:rPr>
          <w:rFonts w:ascii="Verdana" w:hAnsi="Verdana"/>
          <w:noProof/>
          <w:sz w:val="24"/>
          <w:lang w:val="es-CO"/>
        </w:rPr>
        <w:t>ento en la gestion, investigación de causas raí</w:t>
      </w:r>
      <w:r w:rsidR="005A4F5D" w:rsidRPr="005467F9">
        <w:rPr>
          <w:rFonts w:ascii="Verdana" w:hAnsi="Verdana"/>
          <w:noProof/>
          <w:sz w:val="24"/>
          <w:lang w:val="es-CO"/>
        </w:rPr>
        <w:t xml:space="preserve">ces y no conformidades generadas por </w:t>
      </w:r>
      <w:r w:rsidRPr="005467F9">
        <w:rPr>
          <w:rFonts w:ascii="Verdana" w:hAnsi="Verdana"/>
          <w:noProof/>
          <w:sz w:val="24"/>
          <w:lang w:val="es-CO"/>
        </w:rPr>
        <w:t xml:space="preserve"> </w:t>
      </w:r>
      <w:r w:rsidR="005A4F5D" w:rsidRPr="005467F9">
        <w:rPr>
          <w:rFonts w:ascii="Verdana" w:hAnsi="Verdana"/>
          <w:noProof/>
          <w:sz w:val="24"/>
          <w:lang w:val="es-CO"/>
        </w:rPr>
        <w:t>inc</w:t>
      </w:r>
      <w:r w:rsidR="00E70DDA" w:rsidRPr="005467F9">
        <w:rPr>
          <w:rFonts w:ascii="Verdana" w:hAnsi="Verdana"/>
          <w:noProof/>
          <w:sz w:val="24"/>
          <w:lang w:val="es-CO"/>
        </w:rPr>
        <w:t>identes y resultados de auditorí</w:t>
      </w:r>
      <w:r w:rsidR="005A4F5D" w:rsidRPr="005467F9">
        <w:rPr>
          <w:rFonts w:ascii="Verdana" w:hAnsi="Verdana"/>
          <w:noProof/>
          <w:sz w:val="24"/>
          <w:lang w:val="es-CO"/>
        </w:rPr>
        <w:t>as de primera, segunda o de tercera parte, que permita</w:t>
      </w:r>
      <w:r w:rsidR="00DA2E76" w:rsidRPr="005467F9">
        <w:rPr>
          <w:rFonts w:ascii="Verdana" w:hAnsi="Verdana"/>
          <w:noProof/>
          <w:sz w:val="24"/>
          <w:lang w:val="es-CO"/>
        </w:rPr>
        <w:t>n</w:t>
      </w:r>
      <w:r w:rsidR="005A4F5D" w:rsidRPr="005467F9">
        <w:rPr>
          <w:rFonts w:ascii="Verdana" w:hAnsi="Verdana"/>
          <w:noProof/>
          <w:sz w:val="24"/>
          <w:lang w:val="es-CO"/>
        </w:rPr>
        <w:t xml:space="preserve"> cumplir con los objetivos corporativos y de esta forma mantener </w:t>
      </w:r>
      <w:r w:rsidRPr="005467F9">
        <w:rPr>
          <w:rFonts w:ascii="Verdana" w:hAnsi="Verdana"/>
          <w:noProof/>
          <w:sz w:val="24"/>
          <w:lang w:val="es-CO"/>
        </w:rPr>
        <w:t xml:space="preserve"> el crecimiento y sostenibilidad de la Organización</w:t>
      </w:r>
      <w:r w:rsidRPr="005467F9">
        <w:rPr>
          <w:sz w:val="24"/>
          <w:lang w:val="es-CO"/>
        </w:rPr>
        <w:t>.</w:t>
      </w:r>
    </w:p>
    <w:p w:rsidR="003958EF" w:rsidRPr="005467F9" w:rsidRDefault="003958EF" w:rsidP="008F206E">
      <w:pPr>
        <w:pStyle w:val="Textoindependiente"/>
        <w:spacing w:after="0"/>
        <w:jc w:val="both"/>
        <w:rPr>
          <w:sz w:val="24"/>
          <w:lang w:val="es-CO"/>
        </w:rPr>
      </w:pPr>
    </w:p>
    <w:p w:rsidR="005A740B" w:rsidRPr="00560C82" w:rsidRDefault="00C460B8" w:rsidP="00256C32">
      <w:pPr>
        <w:pStyle w:val="Ttulo1"/>
        <w:spacing w:before="60" w:after="0"/>
        <w:rPr>
          <w:color w:val="44546A" w:themeColor="text2"/>
          <w:sz w:val="32"/>
          <w:lang w:val="es-CO"/>
        </w:rPr>
      </w:pPr>
      <w:bookmarkStart w:id="3" w:name="_Toc16308922"/>
      <w:bookmarkStart w:id="4" w:name="_Toc16309046"/>
      <w:bookmarkStart w:id="5" w:name="_Toc25650041"/>
      <w:bookmarkStart w:id="6" w:name="_Toc467441801"/>
      <w:r w:rsidRPr="00560C82">
        <w:rPr>
          <w:color w:val="44546A" w:themeColor="text2"/>
          <w:sz w:val="32"/>
          <w:lang w:val="es-CO"/>
        </w:rPr>
        <w:t>Como lo hacemos</w:t>
      </w:r>
      <w:bookmarkEnd w:id="3"/>
      <w:bookmarkEnd w:id="4"/>
      <w:bookmarkEnd w:id="5"/>
      <w:bookmarkEnd w:id="6"/>
    </w:p>
    <w:p w:rsidR="00DD1851" w:rsidRPr="005467F9" w:rsidRDefault="00DA2E76" w:rsidP="007029EB">
      <w:pPr>
        <w:pStyle w:val="Ttulo1"/>
        <w:spacing w:before="0"/>
        <w:rPr>
          <w:rFonts w:ascii="Verdana" w:hAnsi="Verdana"/>
          <w:b w:val="0"/>
          <w:bCs w:val="0"/>
          <w:iCs w:val="0"/>
          <w:noProof/>
          <w:sz w:val="24"/>
          <w:lang w:val="es-CO"/>
        </w:rPr>
      </w:pPr>
      <w:bookmarkStart w:id="7" w:name="_Toc466316982"/>
      <w:bookmarkStart w:id="8" w:name="_Toc467081295"/>
      <w:bookmarkStart w:id="9" w:name="_Toc467438556"/>
      <w:bookmarkStart w:id="10" w:name="_Toc467441802"/>
      <w:r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>Trabajamos de la mano con el</w:t>
      </w:r>
      <w:r w:rsidR="00A82ED6"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 xml:space="preserve"> cliente en la identificaci</w:t>
      </w:r>
      <w:r w:rsidR="00DD1851"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>ón de aspectos de mejora en los siguientes ambientes:</w:t>
      </w:r>
      <w:bookmarkEnd w:id="7"/>
      <w:bookmarkEnd w:id="8"/>
      <w:bookmarkEnd w:id="9"/>
      <w:bookmarkEnd w:id="10"/>
    </w:p>
    <w:bookmarkStart w:id="11" w:name="_Toc466316983"/>
    <w:bookmarkStart w:id="12" w:name="_Toc467081296"/>
    <w:bookmarkStart w:id="13" w:name="_Toc467438557"/>
    <w:bookmarkStart w:id="14" w:name="_Toc467441803"/>
    <w:p w:rsidR="00DD1851" w:rsidRPr="005467F9" w:rsidRDefault="0080048C" w:rsidP="007029EB">
      <w:pPr>
        <w:pStyle w:val="Ttulo1"/>
        <w:numPr>
          <w:ilvl w:val="0"/>
          <w:numId w:val="13"/>
        </w:numPr>
        <w:spacing w:before="0"/>
        <w:ind w:left="284" w:hanging="284"/>
        <w:rPr>
          <w:rFonts w:ascii="Verdana" w:hAnsi="Verdana"/>
          <w:b w:val="0"/>
          <w:bCs w:val="0"/>
          <w:iCs w:val="0"/>
          <w:noProof/>
          <w:sz w:val="24"/>
          <w:lang w:val="es-CO"/>
        </w:rPr>
      </w:pPr>
      <w:r w:rsidRPr="005467F9">
        <w:rPr>
          <w:rFonts w:ascii="Verdana" w:hAnsi="Verdana"/>
          <w:noProof/>
          <w:sz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633BFB4" wp14:editId="0A4E0A07">
                <wp:simplePos x="0" y="0"/>
                <wp:positionH relativeFrom="column">
                  <wp:posOffset>3676157</wp:posOffset>
                </wp:positionH>
                <wp:positionV relativeFrom="paragraph">
                  <wp:posOffset>104685</wp:posOffset>
                </wp:positionV>
                <wp:extent cx="2943053" cy="2530549"/>
                <wp:effectExtent l="95250" t="133350" r="105410" b="117475"/>
                <wp:wrapSquare wrapText="bothSides"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053" cy="2530549"/>
                          <a:chOff x="0" y="0"/>
                          <a:chExt cx="1705610" cy="1292225"/>
                        </a:xfrm>
                      </wpg:grpSpPr>
                      <wps:wsp>
                        <wps:cNvPr id="63" name="AutoShape 12"/>
                        <wps:cNvSpPr>
                          <a:spLocks noChangeArrowheads="1"/>
                        </wps:cNvSpPr>
                        <wps:spPr bwMode="auto">
                          <a:xfrm rot="21206167">
                            <a:off x="0" y="0"/>
                            <a:ext cx="1705610" cy="1292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3"/>
                        <wps:cNvSpPr>
                          <a:spLocks noChangeArrowheads="1"/>
                        </wps:cNvSpPr>
                        <wps:spPr bwMode="auto">
                          <a:xfrm rot="21417052">
                            <a:off x="65760" y="98657"/>
                            <a:ext cx="1578222" cy="112985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14156" y="149469"/>
                            <a:ext cx="1457154" cy="1026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07999" id="Grupo 62" o:spid="_x0000_s1026" style="position:absolute;margin-left:289.45pt;margin-top:8.25pt;width:231.75pt;height:199.25pt;z-index:251668992;mso-width-relative:margin;mso-height-relative:margin" coordsize="17056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">
                <v:roundrect id="AutoShape 12" o:spid="_x0000_s1027" style="position:absolute;width:17056;height:12922;rotation:-43017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AycMA&#10;AADbAAAADwAAAGRycy9kb3ducmV2LnhtbESPT4vCMBDF74LfIYzgTdNVEKlGEUXx4sE/y+Jttplt&#10;yzaTksRav70RBI+PN+/35s2XralEQ86XlhV8DRMQxJnVJecKLuftYArCB2SNlWVS8CAPy0W3M8dU&#10;2zsfqTmFXEQI+xQVFCHUqZQ+K8igH9qaOHp/1hkMUbpcaof3CDeVHCXJRBosOTYUWNO6oOz/dDPx&#10;Dfd9trfV7nqYbi7N7w/rfF1qpfq9djUDEagNn+N3eq8VTMbw2hIB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wAycMAAADbAAAADwAAAAAAAAAAAAAAAACYAgAAZHJzL2Rv&#10;d25yZXYueG1sUEsFBgAAAAAEAAQA9QAAAIgDAAAAAA==&#10;" fillcolor="#ffc000" stroked="f"/>
                <v:roundrect id="AutoShape 13" o:spid="_x0000_s1028" style="position:absolute;left:657;top:986;width:15782;height:11299;rotation:-19982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7ZsEA&#10;AADbAAAADwAAAGRycy9kb3ducmV2LnhtbESP0YrCMBRE3wX/IVzBN00VKUvXKIsgii9i1w+4Nneb&#10;ss1NaWKt/XojLOzjMDNnmPW2t7XoqPWVYwWLeQKCuHC64lLB9Xs/+wDhA7LG2jEpeJKH7WY8WmOm&#10;3YMv1OWhFBHCPkMFJoQmk9IXhiz6uWuIo/fjWoshyraUusVHhNtaLpMklRYrjgsGG9oZKn7zu1XA&#10;w5A2Tp+NGW79QPnhlC47VGo66b8+QQTqw3/4r33UCtIVvL/E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DO2bBAAAA2wAAAA8AAAAAAAAAAAAAAAAAmAIAAGRycy9kb3du&#10;cmV2LnhtbFBLBQYAAAAABAAEAPUAAACGAwAAAAA=&#10;" fillcolor="#00b0f0" stroked="f"/>
                <v:roundrect id="AutoShape 14" o:spid="_x0000_s1029" style="position:absolute;left:1141;top:1494;width:14572;height:102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qJcIA&#10;AADbAAAADwAAAGRycy9kb3ducmV2LnhtbESPQYvCMBSE74L/ITzBm6aKits1yrIgCqtgXQ8eH83b&#10;tti8lCRq998bQfA4zMw3zGLVmlrcyPnKsoLRMAFBnFtdcaHg9LsezEH4gKyxtkwK/snDatntLDDV&#10;9s4Z3Y6hEBHCPkUFZQhNKqXPSzLoh7Yhjt6fdQZDlK6Q2uE9wk0tx0kykwYrjgslNvRdUn45Xo2C&#10;jFrjD9l6M9Xu5+x39JFP5F6pfq/9+gQRqA3v8Ku91QpmU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OolwgAAANsAAAAPAAAAAAAAAAAAAAAAAJgCAABkcnMvZG93&#10;bnJldi54bWxQSwUGAAAAAAQABAD1AAAAhwMAAAAA&#10;" stroked="f" strokecolor="#c9f" strokeweight="1.5pt"/>
                <w10:wrap type="square"/>
              </v:group>
            </w:pict>
          </mc:Fallback>
        </mc:AlternateContent>
      </w:r>
      <w:r w:rsidR="00DD1851"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>E</w:t>
      </w:r>
      <w:r w:rsidR="00DA2E76"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>n las areas de trabajo</w:t>
      </w:r>
      <w:r w:rsidR="00DD1851" w:rsidRPr="005467F9">
        <w:rPr>
          <w:rFonts w:ascii="Verdana" w:hAnsi="Verdana"/>
          <w:b w:val="0"/>
          <w:bCs w:val="0"/>
          <w:iCs w:val="0"/>
          <w:noProof/>
          <w:sz w:val="24"/>
          <w:lang w:val="es-CO"/>
        </w:rPr>
        <w:t>.</w:t>
      </w:r>
      <w:bookmarkEnd w:id="11"/>
      <w:bookmarkEnd w:id="12"/>
      <w:bookmarkEnd w:id="13"/>
      <w:bookmarkEnd w:id="14"/>
    </w:p>
    <w:p w:rsidR="00256C32" w:rsidRPr="00E02378" w:rsidRDefault="0080048C" w:rsidP="007029EB">
      <w:pPr>
        <w:pStyle w:val="Textoindependiente"/>
        <w:numPr>
          <w:ilvl w:val="0"/>
          <w:numId w:val="14"/>
        </w:numPr>
        <w:spacing w:after="0"/>
        <w:ind w:left="567" w:hanging="207"/>
        <w:rPr>
          <w:rFonts w:ascii="Verdana" w:hAnsi="Verdana"/>
          <w:color w:val="0070C0"/>
          <w:sz w:val="24"/>
          <w:lang w:val="es-CO"/>
        </w:rPr>
      </w:pPr>
      <w:r w:rsidRPr="00E02378">
        <w:rPr>
          <w:rFonts w:ascii="Verdana" w:hAnsi="Verdana"/>
          <w:noProof/>
          <w:color w:val="0070C0"/>
          <w:sz w:val="24"/>
          <w:lang w:val="es-CO" w:eastAsia="es-CO"/>
        </w:rPr>
        <w:drawing>
          <wp:anchor distT="0" distB="0" distL="114300" distR="114300" simplePos="0" relativeHeight="251670016" behindDoc="0" locked="0" layoutInCell="1" allowOverlap="1" wp14:anchorId="4149B4B8" wp14:editId="43A6C495">
            <wp:simplePos x="0" y="0"/>
            <wp:positionH relativeFrom="column">
              <wp:posOffset>3999230</wp:posOffset>
            </wp:positionH>
            <wp:positionV relativeFrom="paragraph">
              <wp:posOffset>277383</wp:posOffset>
            </wp:positionV>
            <wp:extent cx="2260027" cy="1815269"/>
            <wp:effectExtent l="0" t="0" r="6985" b="0"/>
            <wp:wrapNone/>
            <wp:docPr id="66" name="Imagen 66" descr="Resultado de imagen para inspecciones de seguridad y salud en el tr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inspecciones de seguridad y salud en el trabaj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27" cy="181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C32" w:rsidRPr="00E02378">
        <w:rPr>
          <w:rFonts w:ascii="Verdana" w:hAnsi="Verdana"/>
          <w:color w:val="0070C0"/>
          <w:sz w:val="24"/>
          <w:lang w:val="es-CO"/>
        </w:rPr>
        <w:t>Acompañando a los responsables en la identificación de los peligros y riesgos asociados.</w:t>
      </w:r>
    </w:p>
    <w:p w:rsidR="00DD1851" w:rsidRPr="00E02378" w:rsidRDefault="00DD1851" w:rsidP="007029EB">
      <w:pPr>
        <w:pStyle w:val="Textoindependiente"/>
        <w:numPr>
          <w:ilvl w:val="0"/>
          <w:numId w:val="14"/>
        </w:numPr>
        <w:spacing w:after="0"/>
        <w:ind w:left="567" w:hanging="207"/>
        <w:rPr>
          <w:rFonts w:ascii="Verdana" w:hAnsi="Verdana"/>
          <w:color w:val="FFC000"/>
          <w:sz w:val="24"/>
          <w:lang w:val="es-CO"/>
        </w:rPr>
      </w:pPr>
      <w:r w:rsidRPr="00E02378">
        <w:rPr>
          <w:rFonts w:ascii="Verdana" w:hAnsi="Verdana"/>
          <w:color w:val="FFC000"/>
          <w:sz w:val="24"/>
          <w:lang w:val="es-CO"/>
        </w:rPr>
        <w:t xml:space="preserve">Inspeccionando </w:t>
      </w:r>
      <w:r w:rsidR="00F10F35" w:rsidRPr="00E02378">
        <w:rPr>
          <w:rFonts w:ascii="Verdana" w:hAnsi="Verdana"/>
          <w:color w:val="FFC000"/>
          <w:sz w:val="24"/>
          <w:lang w:val="es-CO"/>
        </w:rPr>
        <w:t xml:space="preserve">con socios estratégicos especializados, </w:t>
      </w:r>
      <w:r w:rsidRPr="00E02378">
        <w:rPr>
          <w:rFonts w:ascii="Verdana" w:hAnsi="Verdana"/>
          <w:color w:val="FFC000"/>
          <w:sz w:val="24"/>
          <w:lang w:val="es-CO"/>
        </w:rPr>
        <w:t>las áreas y puestos de trabajo identificando aspectos que permitan mejorar la seguridad de los procesos</w:t>
      </w:r>
      <w:r w:rsidR="00256C32" w:rsidRPr="00E02378">
        <w:rPr>
          <w:rFonts w:ascii="Verdana" w:hAnsi="Verdana"/>
          <w:color w:val="FFC000"/>
          <w:sz w:val="24"/>
          <w:lang w:val="es-CO"/>
        </w:rPr>
        <w:t xml:space="preserve"> productivos.</w:t>
      </w:r>
    </w:p>
    <w:p w:rsidR="008F206E" w:rsidRPr="00E02378" w:rsidRDefault="00256C32" w:rsidP="007029EB">
      <w:pPr>
        <w:pStyle w:val="Textoindependiente"/>
        <w:numPr>
          <w:ilvl w:val="0"/>
          <w:numId w:val="14"/>
        </w:numPr>
        <w:spacing w:after="0"/>
        <w:ind w:left="567" w:hanging="207"/>
        <w:rPr>
          <w:rFonts w:ascii="Verdana" w:hAnsi="Verdana"/>
          <w:sz w:val="24"/>
          <w:lang w:val="es-CO"/>
        </w:rPr>
      </w:pPr>
      <w:r w:rsidRPr="00E02378">
        <w:rPr>
          <w:rFonts w:ascii="Verdana" w:hAnsi="Verdana"/>
          <w:sz w:val="24"/>
          <w:lang w:val="es-CO"/>
        </w:rPr>
        <w:t xml:space="preserve">Acompañando a los responsables </w:t>
      </w:r>
      <w:r w:rsidR="00F10F35" w:rsidRPr="00E02378">
        <w:rPr>
          <w:rFonts w:ascii="Verdana" w:hAnsi="Verdana"/>
          <w:sz w:val="24"/>
          <w:lang w:val="es-CO"/>
        </w:rPr>
        <w:t xml:space="preserve">de los procesos de nuestros clientes </w:t>
      </w:r>
      <w:r w:rsidRPr="00E02378">
        <w:rPr>
          <w:rFonts w:ascii="Verdana" w:hAnsi="Verdana"/>
          <w:sz w:val="24"/>
          <w:lang w:val="es-CO"/>
        </w:rPr>
        <w:t>en la implementación de los estándares SST, ambiente y Calidad.</w:t>
      </w:r>
    </w:p>
    <w:p w:rsidR="00256C32" w:rsidRPr="005467F9" w:rsidRDefault="00256C32" w:rsidP="007029EB">
      <w:pPr>
        <w:rPr>
          <w:rFonts w:ascii="Arial" w:hAnsi="Arial"/>
          <w:lang w:val="es-CO"/>
        </w:rPr>
      </w:pPr>
    </w:p>
    <w:p w:rsidR="00DD1851" w:rsidRDefault="00DD1851" w:rsidP="00DD1851">
      <w:pPr>
        <w:pStyle w:val="Textoindependiente"/>
        <w:rPr>
          <w:lang w:val="es-CO"/>
        </w:rPr>
      </w:pPr>
    </w:p>
    <w:p w:rsidR="00DD1851" w:rsidRPr="005467F9" w:rsidRDefault="00DD1851" w:rsidP="00077D59">
      <w:pPr>
        <w:pStyle w:val="Textoindependiente"/>
        <w:numPr>
          <w:ilvl w:val="0"/>
          <w:numId w:val="13"/>
        </w:numPr>
        <w:spacing w:after="0"/>
        <w:ind w:left="284" w:hanging="284"/>
        <w:rPr>
          <w:rFonts w:ascii="Verdana" w:hAnsi="Verdana"/>
          <w:noProof/>
          <w:sz w:val="24"/>
          <w:lang w:val="es-CO"/>
        </w:rPr>
      </w:pPr>
      <w:r w:rsidRPr="005467F9">
        <w:rPr>
          <w:rFonts w:ascii="Verdana" w:hAnsi="Verdana"/>
          <w:noProof/>
          <w:sz w:val="24"/>
          <w:lang w:val="es-CO"/>
        </w:rPr>
        <w:t>En el area de gestion.</w:t>
      </w:r>
    </w:p>
    <w:p w:rsidR="00077D59" w:rsidRPr="005467F9" w:rsidRDefault="00077D59" w:rsidP="00077D59">
      <w:pPr>
        <w:pStyle w:val="Textoindependiente"/>
        <w:numPr>
          <w:ilvl w:val="0"/>
          <w:numId w:val="14"/>
        </w:numPr>
        <w:spacing w:after="0"/>
        <w:ind w:right="-41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 xml:space="preserve">Acompañamiento </w:t>
      </w:r>
      <w:r w:rsidR="00F10F35">
        <w:rPr>
          <w:sz w:val="24"/>
          <w:szCs w:val="22"/>
          <w:lang w:val="es-CO"/>
        </w:rPr>
        <w:t>con personal técnico, en</w:t>
      </w:r>
      <w:r w:rsidRPr="005467F9">
        <w:rPr>
          <w:sz w:val="24"/>
          <w:szCs w:val="22"/>
          <w:lang w:val="es-CO"/>
        </w:rPr>
        <w:t xml:space="preserve"> el diseño y seguimiento de los indicadores de gestión.</w:t>
      </w:r>
    </w:p>
    <w:p w:rsidR="00FC534C" w:rsidRPr="005467F9" w:rsidRDefault="00077D59" w:rsidP="00FC534C">
      <w:pPr>
        <w:pStyle w:val="Textoindependiente"/>
        <w:numPr>
          <w:ilvl w:val="0"/>
          <w:numId w:val="14"/>
        </w:numPr>
        <w:spacing w:before="0" w:after="0"/>
        <w:ind w:right="-41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Evaluación periódica a los sistemas de gestión implementados en la organización.</w:t>
      </w:r>
    </w:p>
    <w:p w:rsidR="00FC534C" w:rsidRPr="005467F9" w:rsidRDefault="00F10F35" w:rsidP="00FC534C">
      <w:pPr>
        <w:pStyle w:val="Textoindependiente"/>
        <w:numPr>
          <w:ilvl w:val="0"/>
          <w:numId w:val="14"/>
        </w:numPr>
        <w:spacing w:before="0" w:after="0"/>
        <w:jc w:val="both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Ejecución</w:t>
      </w:r>
      <w:r w:rsidR="00FC534C" w:rsidRPr="005467F9">
        <w:rPr>
          <w:sz w:val="24"/>
          <w:szCs w:val="22"/>
          <w:lang w:val="es-CO"/>
        </w:rPr>
        <w:t xml:space="preserve"> </w:t>
      </w:r>
      <w:r>
        <w:rPr>
          <w:sz w:val="24"/>
          <w:szCs w:val="22"/>
          <w:lang w:val="es-CO"/>
        </w:rPr>
        <w:t xml:space="preserve">en las aulas en las aulas de la caja de compensación Comfenalco </w:t>
      </w:r>
      <w:proofErr w:type="spellStart"/>
      <w:r>
        <w:rPr>
          <w:sz w:val="24"/>
          <w:szCs w:val="22"/>
          <w:lang w:val="es-CO"/>
        </w:rPr>
        <w:t>ó</w:t>
      </w:r>
      <w:proofErr w:type="spellEnd"/>
      <w:r>
        <w:rPr>
          <w:sz w:val="24"/>
          <w:szCs w:val="22"/>
          <w:lang w:val="es-CO"/>
        </w:rPr>
        <w:t xml:space="preserve"> in-situ, la ejecución </w:t>
      </w:r>
      <w:r w:rsidR="00FC534C" w:rsidRPr="005467F9">
        <w:rPr>
          <w:sz w:val="24"/>
          <w:szCs w:val="22"/>
          <w:lang w:val="es-CO"/>
        </w:rPr>
        <w:t xml:space="preserve">del plan de </w:t>
      </w:r>
      <w:proofErr w:type="spellStart"/>
      <w:r w:rsidR="00FC534C" w:rsidRPr="005467F9">
        <w:rPr>
          <w:sz w:val="24"/>
          <w:szCs w:val="22"/>
          <w:lang w:val="es-CO"/>
        </w:rPr>
        <w:t>capacitacion</w:t>
      </w:r>
      <w:proofErr w:type="spellEnd"/>
      <w:r w:rsidR="00FC534C" w:rsidRPr="005467F9">
        <w:rPr>
          <w:sz w:val="24"/>
          <w:szCs w:val="22"/>
          <w:lang w:val="es-CO"/>
        </w:rPr>
        <w:t xml:space="preserve"> diseñado por el cliente</w:t>
      </w:r>
      <w:r w:rsidR="00FC534C" w:rsidRPr="005467F9">
        <w:rPr>
          <w:rFonts w:ascii="Verdana" w:hAnsi="Verdana"/>
          <w:noProof/>
          <w:sz w:val="24"/>
          <w:szCs w:val="22"/>
          <w:lang w:val="es-CO"/>
        </w:rPr>
        <w:t>.</w:t>
      </w:r>
    </w:p>
    <w:p w:rsidR="00FC534C" w:rsidRPr="005467F9" w:rsidRDefault="00FC534C" w:rsidP="00FC534C">
      <w:pPr>
        <w:pStyle w:val="Textoindependiente"/>
        <w:numPr>
          <w:ilvl w:val="0"/>
          <w:numId w:val="14"/>
        </w:numPr>
        <w:spacing w:before="0" w:after="0"/>
        <w:jc w:val="both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Diseño y ejecución de la</w:t>
      </w:r>
      <w:r w:rsidR="00D277FA" w:rsidRPr="005467F9">
        <w:rPr>
          <w:sz w:val="24"/>
          <w:szCs w:val="22"/>
          <w:lang w:val="es-CO"/>
        </w:rPr>
        <w:t>s</w:t>
      </w:r>
      <w:r w:rsidRPr="005467F9">
        <w:rPr>
          <w:sz w:val="24"/>
          <w:szCs w:val="22"/>
          <w:lang w:val="es-CO"/>
        </w:rPr>
        <w:t xml:space="preserve"> </w:t>
      </w:r>
      <w:r w:rsidR="00D277FA" w:rsidRPr="005467F9">
        <w:rPr>
          <w:sz w:val="24"/>
          <w:szCs w:val="22"/>
          <w:lang w:val="es-CO"/>
        </w:rPr>
        <w:t>inducciones</w:t>
      </w:r>
      <w:r w:rsidRPr="005467F9">
        <w:rPr>
          <w:sz w:val="24"/>
          <w:szCs w:val="22"/>
          <w:lang w:val="es-CO"/>
        </w:rPr>
        <w:t xml:space="preserve"> de seguridad para el trabajo.</w:t>
      </w:r>
    </w:p>
    <w:p w:rsidR="00FC534C" w:rsidRPr="005467F9" w:rsidRDefault="00FC534C" w:rsidP="00FC534C">
      <w:pPr>
        <w:pStyle w:val="Textoindependiente"/>
        <w:numPr>
          <w:ilvl w:val="0"/>
          <w:numId w:val="14"/>
        </w:numPr>
        <w:spacing w:before="0" w:after="0"/>
        <w:jc w:val="both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Acompañamiento en las investigaciones de incidentes y no conformidades.</w:t>
      </w:r>
    </w:p>
    <w:p w:rsidR="00FC534C" w:rsidRPr="005467F9" w:rsidRDefault="00FC534C" w:rsidP="00FC534C">
      <w:pPr>
        <w:pStyle w:val="Textoindependiente"/>
        <w:numPr>
          <w:ilvl w:val="0"/>
          <w:numId w:val="14"/>
        </w:numPr>
        <w:spacing w:before="0" w:after="0"/>
        <w:jc w:val="both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Investigación, ajuste de procedimientos e implementación de estándares aplicables a los procesos productivos de la organización</w:t>
      </w:r>
      <w:r w:rsidR="00F10F35">
        <w:rPr>
          <w:sz w:val="24"/>
          <w:szCs w:val="22"/>
          <w:lang w:val="es-CO"/>
        </w:rPr>
        <w:t xml:space="preserve"> (proveedor con equipos de medición certificados y de última tecnología, si se requiere)</w:t>
      </w:r>
      <w:r w:rsidRPr="005467F9">
        <w:rPr>
          <w:sz w:val="24"/>
          <w:szCs w:val="22"/>
          <w:lang w:val="es-CO"/>
        </w:rPr>
        <w:t>.</w:t>
      </w:r>
    </w:p>
    <w:p w:rsidR="00395BAD" w:rsidRPr="005467F9" w:rsidRDefault="00395BAD" w:rsidP="00FC534C">
      <w:pPr>
        <w:pStyle w:val="Textoindependiente"/>
        <w:numPr>
          <w:ilvl w:val="0"/>
          <w:numId w:val="14"/>
        </w:numPr>
        <w:spacing w:before="0" w:after="0"/>
        <w:jc w:val="both"/>
        <w:rPr>
          <w:sz w:val="24"/>
          <w:szCs w:val="22"/>
          <w:lang w:val="es-CO"/>
        </w:rPr>
      </w:pPr>
      <w:r w:rsidRPr="005467F9">
        <w:rPr>
          <w:sz w:val="24"/>
          <w:szCs w:val="22"/>
          <w:lang w:val="es-CO"/>
        </w:rPr>
        <w:t>Evaluación, análisis e implementación de mejoras en la ejecución de tareas de alto riesgo de la organización.</w:t>
      </w:r>
    </w:p>
    <w:p w:rsidR="005467F9" w:rsidRDefault="00E40824" w:rsidP="00560C82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6DC184FA" wp14:editId="34174FD3">
                <wp:simplePos x="0" y="0"/>
                <wp:positionH relativeFrom="column">
                  <wp:posOffset>2457450</wp:posOffset>
                </wp:positionH>
                <wp:positionV relativeFrom="paragraph">
                  <wp:posOffset>-219710</wp:posOffset>
                </wp:positionV>
                <wp:extent cx="1352550" cy="1047749"/>
                <wp:effectExtent l="0" t="0" r="0" b="635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99" name="Imagen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0" name="Cuadro de texto 100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uadro de texto 101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E40824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98" o:spid="_x0000_s1041" style="position:absolute;left:0;text-align:left;margin-left:193.5pt;margin-top:-17.3pt;width:106.5pt;height:82.5pt;z-index:251742720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">
                <v:shape id="Imagen 99" o:spid="_x0000_s1042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l8/BAAAA2wAAAA8AAABkcnMvZG93bnJldi54bWxEj0GLwjAUhO8L/ofwBG9rqgdZq1FEK3hd&#10;FcHbo3k2xealJLGt/36zsLDHYWa+YdbbwTaiIx9qxwpm0wwEcel0zZWC6+X4+QUiRGSNjWNS8KYA&#10;283oY425dj1/U3eOlUgQDjkqMDG2uZShNGQxTF1LnLyH8xZjkr6S2mOf4LaR8yxbSIs1pwWDLe0N&#10;lc/zyyrou/2xnpuXnx2KQjZF9rzdT4VSk/GwW4GINMT/8F/7pBUsl/D7Jf0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Pl8/BAAAA2wAAAA8AAAAAAAAAAAAAAAAAnwIA&#10;AGRycy9kb3ducmV2LnhtbFBLBQYAAAAABAAEAPcAAACNAwAAAAA=&#10;">
                  <v:imagedata r:id="rId16" o:title="" croptop="-1f" cropbottom="20853f"/>
                  <v:path arrowok="t"/>
                </v:shape>
                <v:shape id="Cuadro de texto 100" o:spid="_x0000_s1043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01" o:spid="_x0000_s1044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E40824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67F9" w:rsidRDefault="005467F9" w:rsidP="00560C82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</w:p>
    <w:p w:rsidR="00EA36E9" w:rsidRPr="00EA36E9" w:rsidRDefault="00EA36E9" w:rsidP="00560C82">
      <w:pPr>
        <w:pStyle w:val="Textoindependiente"/>
        <w:jc w:val="both"/>
        <w:rPr>
          <w:rFonts w:ascii="Verdana" w:hAnsi="Verdana"/>
          <w:noProof/>
          <w:sz w:val="2"/>
          <w:lang w:val="es-CO"/>
        </w:rPr>
      </w:pPr>
    </w:p>
    <w:p w:rsidR="007551C0" w:rsidRDefault="00166876" w:rsidP="00560C82">
      <w:pPr>
        <w:pStyle w:val="Textoindependiente"/>
        <w:jc w:val="both"/>
        <w:rPr>
          <w:rFonts w:ascii="Verdana" w:hAnsi="Verdana"/>
          <w:noProof/>
          <w:sz w:val="22"/>
          <w:lang w:val="es-CO"/>
        </w:rPr>
      </w:pPr>
      <w:r w:rsidRPr="005467F9">
        <w:rPr>
          <w:noProof/>
          <w:sz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965200</wp:posOffset>
                </wp:positionV>
                <wp:extent cx="2624455" cy="4328160"/>
                <wp:effectExtent l="5398" t="13652" r="9842" b="9843"/>
                <wp:wrapSquare wrapText="bothSides"/>
                <wp:docPr id="5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587">
                          <a:off x="0" y="0"/>
                          <a:ext cx="2624455" cy="432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BE6E7" id="AutoShape 12" o:spid="_x0000_s1026" style="position:absolute;margin-left:148.9pt;margin-top:76pt;width:206.65pt;height:340.8pt;rotation:5898881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" fillcolor="#ffc000" stroked="f">
                <w10:wrap type="square"/>
              </v:roundrect>
            </w:pict>
          </mc:Fallback>
        </mc:AlternateContent>
      </w:r>
      <w:r w:rsidR="005467F9" w:rsidRPr="005467F9">
        <w:rPr>
          <w:noProof/>
          <w:sz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1327785</wp:posOffset>
                </wp:positionV>
                <wp:extent cx="2091690" cy="3572510"/>
                <wp:effectExtent l="2540" t="0" r="6350" b="6350"/>
                <wp:wrapSquare wrapText="bothSides"/>
                <wp:docPr id="5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91690" cy="3572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9AAF0" id="AutoShape 14" o:spid="_x0000_s1026" style="position:absolute;margin-left:166.5pt;margin-top:104.55pt;width:164.7pt;height:281.3pt;rotation:9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" stroked="f" strokecolor="#c9f" strokeweight="1.5pt">
                <w10:wrap type="square"/>
              </v:roundrect>
            </w:pict>
          </mc:Fallback>
        </mc:AlternateContent>
      </w:r>
      <w:r w:rsidR="005467F9" w:rsidRPr="005467F9">
        <w:rPr>
          <w:noProof/>
          <w:sz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1140460</wp:posOffset>
                </wp:positionV>
                <wp:extent cx="2315845" cy="3941445"/>
                <wp:effectExtent l="63500" t="107950" r="52705" b="109855"/>
                <wp:wrapSquare wrapText="bothSides"/>
                <wp:docPr id="5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611472">
                          <a:off x="0" y="0"/>
                          <a:ext cx="2315845" cy="3941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E371A" id="AutoShape 13" o:spid="_x0000_s1026" style="position:absolute;margin-left:158.35pt;margin-top:89.8pt;width:182.35pt;height:310.35pt;rotation:6129224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" fillcolor="#00b0f0" stroked="f">
                <w10:wrap type="square"/>
              </v:roundrect>
            </w:pict>
          </mc:Fallback>
        </mc:AlternateContent>
      </w:r>
      <w:r w:rsidR="00560C82" w:rsidRPr="005467F9">
        <w:rPr>
          <w:rFonts w:ascii="Verdana" w:hAnsi="Verdana"/>
          <w:noProof/>
          <w:sz w:val="24"/>
          <w:lang w:val="es-CO"/>
        </w:rPr>
        <w:t>Es</w:t>
      </w:r>
      <w:r w:rsidR="00E70DDA" w:rsidRPr="005467F9">
        <w:rPr>
          <w:rFonts w:ascii="Verdana" w:hAnsi="Verdana"/>
          <w:noProof/>
          <w:sz w:val="24"/>
          <w:lang w:val="es-CO"/>
        </w:rPr>
        <w:t>tamos convencidos</w:t>
      </w:r>
      <w:r w:rsidR="00D277FA" w:rsidRPr="005467F9">
        <w:rPr>
          <w:rFonts w:ascii="Verdana" w:hAnsi="Verdana"/>
          <w:noProof/>
          <w:sz w:val="24"/>
          <w:lang w:val="es-CO"/>
        </w:rPr>
        <w:t xml:space="preserve">, </w:t>
      </w:r>
      <w:r w:rsidR="00E70DDA" w:rsidRPr="005467F9">
        <w:rPr>
          <w:rFonts w:ascii="Verdana" w:hAnsi="Verdana"/>
          <w:noProof/>
          <w:sz w:val="24"/>
          <w:lang w:val="es-CO"/>
        </w:rPr>
        <w:t>que nuestro mé</w:t>
      </w:r>
      <w:r w:rsidR="00560C82" w:rsidRPr="005467F9">
        <w:rPr>
          <w:rFonts w:ascii="Verdana" w:hAnsi="Verdana"/>
          <w:noProof/>
          <w:sz w:val="24"/>
          <w:lang w:val="es-CO"/>
        </w:rPr>
        <w:t>todo de intervencion, el cual se realiza 100% en las areas de trabajo de la</w:t>
      </w:r>
      <w:r w:rsidR="00D277FA" w:rsidRPr="005467F9">
        <w:rPr>
          <w:rFonts w:ascii="Verdana" w:hAnsi="Verdana"/>
          <w:noProof/>
          <w:sz w:val="24"/>
          <w:lang w:val="es-CO"/>
        </w:rPr>
        <w:t>s</w:t>
      </w:r>
      <w:r w:rsidR="00560C82" w:rsidRPr="005467F9">
        <w:rPr>
          <w:rFonts w:ascii="Verdana" w:hAnsi="Verdana"/>
          <w:noProof/>
          <w:sz w:val="24"/>
          <w:lang w:val="es-CO"/>
        </w:rPr>
        <w:t xml:space="preserve"> organización</w:t>
      </w:r>
      <w:r w:rsidR="00D277FA" w:rsidRPr="005467F9">
        <w:rPr>
          <w:rFonts w:ascii="Verdana" w:hAnsi="Verdana"/>
          <w:noProof/>
          <w:sz w:val="24"/>
          <w:lang w:val="es-CO"/>
        </w:rPr>
        <w:t>es</w:t>
      </w:r>
      <w:r w:rsidR="00560C82" w:rsidRPr="005467F9">
        <w:rPr>
          <w:rFonts w:ascii="Verdana" w:hAnsi="Verdana"/>
          <w:noProof/>
          <w:sz w:val="24"/>
          <w:lang w:val="es-CO"/>
        </w:rPr>
        <w:t xml:space="preserve"> de forma programada y por urgencias manifiestas ante la ejecucion o cambios en</w:t>
      </w:r>
      <w:r w:rsidR="00E70DDA" w:rsidRPr="005467F9">
        <w:rPr>
          <w:rFonts w:ascii="Verdana" w:hAnsi="Verdana"/>
          <w:noProof/>
          <w:sz w:val="24"/>
          <w:lang w:val="es-CO"/>
        </w:rPr>
        <w:t xml:space="preserve"> el plan y/o proceso de ejecució</w:t>
      </w:r>
      <w:r w:rsidR="00560C82" w:rsidRPr="005467F9">
        <w:rPr>
          <w:rFonts w:ascii="Verdana" w:hAnsi="Verdana"/>
          <w:noProof/>
          <w:sz w:val="24"/>
          <w:lang w:val="es-CO"/>
        </w:rPr>
        <w:t xml:space="preserve">n de actividades que la organización requiera mantener dentro de control operacional. </w:t>
      </w:r>
      <w:r w:rsidR="00487CA5" w:rsidRPr="005467F9">
        <w:rPr>
          <w:rFonts w:ascii="Verdana" w:hAnsi="Verdana"/>
          <w:noProof/>
          <w:sz w:val="24"/>
          <w:lang w:val="es-CO"/>
        </w:rPr>
        <w:t xml:space="preserve">Ayuda a prevenir eventos no deseados, </w:t>
      </w:r>
      <w:r w:rsidR="00D277FA" w:rsidRPr="005467F9">
        <w:rPr>
          <w:rFonts w:ascii="Verdana" w:hAnsi="Verdana"/>
          <w:noProof/>
          <w:sz w:val="24"/>
          <w:lang w:val="es-CO"/>
        </w:rPr>
        <w:t xml:space="preserve">Asegura a que se </w:t>
      </w:r>
      <w:r w:rsidR="00A82ED6" w:rsidRPr="005467F9">
        <w:rPr>
          <w:rFonts w:ascii="Verdana" w:hAnsi="Verdana"/>
          <w:noProof/>
          <w:sz w:val="24"/>
          <w:lang w:val="es-CO"/>
        </w:rPr>
        <w:t>Potenci</w:t>
      </w:r>
      <w:r w:rsidR="00560C82" w:rsidRPr="005467F9">
        <w:rPr>
          <w:rFonts w:ascii="Verdana" w:hAnsi="Verdana"/>
          <w:noProof/>
          <w:sz w:val="24"/>
          <w:lang w:val="es-CO"/>
        </w:rPr>
        <w:t>e</w:t>
      </w:r>
      <w:r w:rsidR="00A82ED6" w:rsidRPr="005467F9">
        <w:rPr>
          <w:rFonts w:ascii="Verdana" w:hAnsi="Verdana"/>
          <w:noProof/>
          <w:sz w:val="24"/>
          <w:lang w:val="es-CO"/>
        </w:rPr>
        <w:t xml:space="preserve"> el Direccionamiento Estratégico y el Desarrollo, a partir del trabajo en equipo, que permita</w:t>
      </w:r>
      <w:r w:rsidR="00C460B8" w:rsidRPr="005467F9">
        <w:rPr>
          <w:rFonts w:ascii="Verdana" w:hAnsi="Verdana"/>
          <w:noProof/>
          <w:sz w:val="24"/>
          <w:lang w:val="es-CO"/>
        </w:rPr>
        <w:t xml:space="preserve"> </w:t>
      </w:r>
      <w:r w:rsidR="00A82ED6" w:rsidRPr="005467F9">
        <w:rPr>
          <w:rFonts w:ascii="Verdana" w:hAnsi="Verdana"/>
          <w:noProof/>
          <w:sz w:val="24"/>
          <w:lang w:val="es-CO"/>
        </w:rPr>
        <w:t>lograr los objetivos corporativos y mantener relaciones óptimas con el</w:t>
      </w:r>
      <w:r w:rsidR="00C460B8" w:rsidRPr="005467F9">
        <w:rPr>
          <w:rFonts w:ascii="Verdana" w:hAnsi="Verdana"/>
          <w:noProof/>
          <w:sz w:val="24"/>
          <w:lang w:val="es-CO"/>
        </w:rPr>
        <w:t xml:space="preserve"> </w:t>
      </w:r>
      <w:r w:rsidR="00A82ED6" w:rsidRPr="005467F9">
        <w:rPr>
          <w:rFonts w:ascii="Verdana" w:hAnsi="Verdana"/>
          <w:noProof/>
          <w:sz w:val="24"/>
          <w:lang w:val="es-CO"/>
        </w:rPr>
        <w:t>entorno</w:t>
      </w:r>
      <w:r w:rsidR="00560C82" w:rsidRPr="005467F9">
        <w:rPr>
          <w:rFonts w:ascii="Verdana" w:hAnsi="Verdana"/>
          <w:noProof/>
          <w:sz w:val="24"/>
          <w:lang w:val="es-CO"/>
        </w:rPr>
        <w:t>.</w:t>
      </w: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5376" behindDoc="0" locked="0" layoutInCell="1" allowOverlap="1" wp14:anchorId="61D9122D" wp14:editId="5F9B29AE">
            <wp:simplePos x="0" y="0"/>
            <wp:positionH relativeFrom="column">
              <wp:posOffset>1464310</wp:posOffset>
            </wp:positionH>
            <wp:positionV relativeFrom="paragraph">
              <wp:posOffset>147208</wp:posOffset>
            </wp:positionV>
            <wp:extent cx="3381153" cy="2054225"/>
            <wp:effectExtent l="0" t="0" r="0" b="3175"/>
            <wp:wrapNone/>
            <wp:docPr id="47" name="Imagen 47" descr="Resultado de imagen para gestion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estion h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64575A" w:rsidRDefault="0064575A" w:rsidP="005467F9">
      <w:pPr>
        <w:rPr>
          <w:color w:val="44546A" w:themeColor="text2"/>
          <w:sz w:val="32"/>
          <w:lang w:val="es-CO"/>
        </w:rPr>
      </w:pPr>
    </w:p>
    <w:p w:rsidR="0064575A" w:rsidRDefault="0064575A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5467F9" w:rsidRDefault="005467F9" w:rsidP="005467F9">
      <w:pPr>
        <w:rPr>
          <w:color w:val="44546A" w:themeColor="text2"/>
          <w:sz w:val="32"/>
          <w:lang w:val="es-CO"/>
        </w:rPr>
      </w:pPr>
    </w:p>
    <w:p w:rsidR="0064575A" w:rsidRDefault="0064575A" w:rsidP="005467F9">
      <w:pPr>
        <w:rPr>
          <w:color w:val="44546A" w:themeColor="text2"/>
          <w:sz w:val="32"/>
          <w:lang w:val="es-CO"/>
        </w:rPr>
      </w:pPr>
    </w:p>
    <w:p w:rsidR="005A740B" w:rsidRDefault="0057789F" w:rsidP="005467F9">
      <w:pPr>
        <w:rPr>
          <w:rFonts w:ascii="Lucida Sans Unicode" w:hAnsi="Lucida Sans Unicode"/>
          <w:b/>
          <w:bCs/>
          <w:iCs/>
          <w:color w:val="44546A" w:themeColor="text2"/>
          <w:sz w:val="32"/>
          <w:lang w:val="es-CO"/>
        </w:rPr>
      </w:pPr>
      <w:bookmarkStart w:id="15" w:name="_Toc467441804"/>
      <w:r w:rsidRPr="0064575A">
        <w:rPr>
          <w:rFonts w:ascii="Lucida Sans Unicode" w:hAnsi="Lucida Sans Unicode"/>
          <w:b/>
          <w:bCs/>
          <w:iCs/>
          <w:color w:val="44546A" w:themeColor="text2"/>
          <w:sz w:val="32"/>
          <w:lang w:val="es-CO"/>
        </w:rPr>
        <w:t>Equipo de trabajo</w:t>
      </w:r>
      <w:bookmarkEnd w:id="15"/>
    </w:p>
    <w:p w:rsidR="0057789F" w:rsidRPr="0064575A" w:rsidRDefault="0057789F" w:rsidP="0064575A">
      <w:pPr>
        <w:pStyle w:val="Textoindependiente"/>
        <w:jc w:val="both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Nuestro equipo de trabajo esta conformado por personas que cuentan con una extensa experiencia en seguridad y salud en el trabajo, ad</w:t>
      </w:r>
      <w:r w:rsidR="00E70DDA" w:rsidRPr="0064575A">
        <w:rPr>
          <w:rFonts w:ascii="Verdana" w:hAnsi="Verdana"/>
          <w:noProof/>
          <w:sz w:val="24"/>
          <w:lang w:val="es-CO"/>
        </w:rPr>
        <w:t>quirida debido a la participació</w:t>
      </w:r>
      <w:r w:rsidRPr="0064575A">
        <w:rPr>
          <w:rFonts w:ascii="Verdana" w:hAnsi="Verdana"/>
          <w:noProof/>
          <w:sz w:val="24"/>
          <w:lang w:val="es-CO"/>
        </w:rPr>
        <w:t>n de estos en l</w:t>
      </w:r>
      <w:r w:rsidR="00E70DDA" w:rsidRPr="0064575A">
        <w:rPr>
          <w:rFonts w:ascii="Verdana" w:hAnsi="Verdana"/>
          <w:noProof/>
          <w:sz w:val="24"/>
          <w:lang w:val="es-CO"/>
        </w:rPr>
        <w:t>as etapas de diseño, construcció</w:t>
      </w:r>
      <w:r w:rsidRPr="0064575A">
        <w:rPr>
          <w:rFonts w:ascii="Verdana" w:hAnsi="Verdana"/>
          <w:noProof/>
          <w:sz w:val="24"/>
          <w:lang w:val="es-CO"/>
        </w:rPr>
        <w:t xml:space="preserve">n, mantenimiento, precomisionamiento, comisionamiento y puesta en marcha de proyectos del sector oil </w:t>
      </w:r>
      <w:r w:rsidR="00E70DDA" w:rsidRPr="0064575A">
        <w:rPr>
          <w:rFonts w:ascii="Verdana" w:hAnsi="Verdana"/>
          <w:noProof/>
          <w:sz w:val="24"/>
          <w:lang w:val="es-CO"/>
        </w:rPr>
        <w:t>an</w:t>
      </w:r>
      <w:r w:rsidR="007551C0" w:rsidRPr="0064575A">
        <w:rPr>
          <w:rFonts w:ascii="Verdana" w:hAnsi="Verdana"/>
          <w:noProof/>
          <w:sz w:val="24"/>
          <w:lang w:val="es-CO"/>
        </w:rPr>
        <w:t>d</w:t>
      </w:r>
      <w:r w:rsidR="00E70DDA" w:rsidRPr="0064575A">
        <w:rPr>
          <w:rFonts w:ascii="Verdana" w:hAnsi="Verdana"/>
          <w:noProof/>
          <w:sz w:val="24"/>
          <w:lang w:val="es-CO"/>
        </w:rPr>
        <w:t xml:space="preserve"> gas, construcciones metalmecá</w:t>
      </w:r>
      <w:r w:rsidRPr="0064575A">
        <w:rPr>
          <w:rFonts w:ascii="Verdana" w:hAnsi="Verdana"/>
          <w:noProof/>
          <w:sz w:val="24"/>
          <w:lang w:val="es-CO"/>
        </w:rPr>
        <w:t>nicas y civiles del sector portuario y en el control de la seguridad y salud en el trabajo en empresas de manufactura y procesos industrializados.</w:t>
      </w:r>
    </w:p>
    <w:p w:rsidR="005467F9" w:rsidRDefault="005467F9">
      <w:pPr>
        <w:rPr>
          <w:rFonts w:ascii="Verdana" w:hAnsi="Verdana"/>
          <w:b/>
          <w:noProof/>
          <w:sz w:val="22"/>
          <w:lang w:val="es-CO"/>
        </w:rPr>
      </w:pPr>
      <w:r>
        <w:rPr>
          <w:rFonts w:ascii="Verdana" w:hAnsi="Verdana"/>
          <w:b/>
          <w:noProof/>
          <w:sz w:val="22"/>
          <w:lang w:val="es-CO"/>
        </w:rPr>
        <w:br w:type="page"/>
      </w:r>
    </w:p>
    <w:p w:rsidR="0064575A" w:rsidRDefault="00644FE1" w:rsidP="003E5D39">
      <w:pPr>
        <w:pStyle w:val="Textoindependiente"/>
        <w:rPr>
          <w:rFonts w:ascii="Verdana" w:hAnsi="Verdana"/>
          <w:b/>
          <w:noProof/>
          <w:sz w:val="28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6DC184FA" wp14:editId="34174FD3">
                <wp:simplePos x="0" y="0"/>
                <wp:positionH relativeFrom="column">
                  <wp:posOffset>2543175</wp:posOffset>
                </wp:positionH>
                <wp:positionV relativeFrom="paragraph">
                  <wp:posOffset>-236519</wp:posOffset>
                </wp:positionV>
                <wp:extent cx="1352550" cy="1047749"/>
                <wp:effectExtent l="0" t="0" r="0" b="635"/>
                <wp:wrapNone/>
                <wp:docPr id="102" name="Grupo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03" name="Imagen 1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Cuadro de texto 104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Cuadro de texto 105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102" o:spid="_x0000_s1045" style="position:absolute;margin-left:200.25pt;margin-top:-18.6pt;width:106.5pt;height:82.5pt;z-index:251744768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">
                <v:shape id="Imagen 103" o:spid="_x0000_s1046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HdNPAAAAA3AAAAA8AAABkcnMvZG93bnJldi54bWxET01rAjEQvRf6H8IIvWmiBZGtUcSu4LUq&#10;grdhM90sbiZLEne3/74pCL3N433Oeju6VvQUYuNZw3ymQBBX3jRca7icD9MViJiQDbaeScMPRdhu&#10;Xl/WWBg/8Bf1p1SLHMKxQA02pa6QMlaWHMaZ74gz9+2Dw5RhqKUJOORw18qFUkvpsOHcYLGjvaXq&#10;fno4DUO/PzQL+wjzz7KUbanu19ux1PptMu4+QCQa07/46T6aPF+9w98z+QK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d008AAAADc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04" o:spid="_x0000_s1047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05" o:spid="_x0000_s1048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575A" w:rsidRDefault="0064575A" w:rsidP="003E5D39">
      <w:pPr>
        <w:pStyle w:val="Textoindependiente"/>
        <w:rPr>
          <w:rFonts w:ascii="Verdana" w:hAnsi="Verdana"/>
          <w:b/>
          <w:noProof/>
          <w:sz w:val="28"/>
          <w:lang w:val="es-CO"/>
        </w:rPr>
      </w:pPr>
    </w:p>
    <w:p w:rsidR="0057789F" w:rsidRPr="0064575A" w:rsidRDefault="00DC4E8A" w:rsidP="003E5D39">
      <w:pPr>
        <w:pStyle w:val="Textoindependiente"/>
        <w:rPr>
          <w:rFonts w:ascii="Verdana" w:hAnsi="Verdana"/>
          <w:b/>
          <w:noProof/>
          <w:sz w:val="28"/>
          <w:lang w:val="es-CO"/>
        </w:rPr>
      </w:pPr>
      <w:r w:rsidRPr="0064575A">
        <w:rPr>
          <w:rFonts w:ascii="Verdana" w:hAnsi="Verdana"/>
          <w:b/>
          <w:noProof/>
          <w:sz w:val="28"/>
          <w:lang w:val="es-CO"/>
        </w:rPr>
        <w:t>Sergio Arturo G</w:t>
      </w:r>
      <w:r w:rsidR="0057789F" w:rsidRPr="0064575A">
        <w:rPr>
          <w:rFonts w:ascii="Verdana" w:hAnsi="Verdana"/>
          <w:b/>
          <w:noProof/>
          <w:sz w:val="28"/>
          <w:lang w:val="es-CO"/>
        </w:rPr>
        <w:t>uillen Chalen:</w:t>
      </w:r>
    </w:p>
    <w:p w:rsidR="0057789F" w:rsidRPr="00242933" w:rsidRDefault="0064575A" w:rsidP="00242933">
      <w:pPr>
        <w:pStyle w:val="Textoindependiente"/>
        <w:spacing w:after="0"/>
        <w:rPr>
          <w:rFonts w:ascii="Lucida Sans Unicode" w:hAnsi="Lucida Sans Unicode" w:cs="Lucida Sans Unicode"/>
          <w:noProof/>
          <w:color w:val="323E4F" w:themeColor="text2" w:themeShade="BF"/>
          <w:sz w:val="32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1040" behindDoc="0" locked="0" layoutInCell="1" allowOverlap="1" wp14:anchorId="0821D5E2" wp14:editId="1516F7D3">
            <wp:simplePos x="0" y="0"/>
            <wp:positionH relativeFrom="column">
              <wp:posOffset>4746312</wp:posOffset>
            </wp:positionH>
            <wp:positionV relativeFrom="paragraph">
              <wp:posOffset>106680</wp:posOffset>
            </wp:positionV>
            <wp:extent cx="1304290" cy="1504950"/>
            <wp:effectExtent l="0" t="0" r="0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foto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5049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2"/>
          <w:lang w:val="es-CO" w:eastAsia="es-CO"/>
        </w:rPr>
        <mc:AlternateContent>
          <mc:Choice Requires="wpg">
            <w:drawing>
              <wp:anchor distT="0" distB="0" distL="114300" distR="114300" simplePos="0" relativeHeight="251670527" behindDoc="0" locked="0" layoutInCell="1" allowOverlap="1" wp14:anchorId="2D2E2063" wp14:editId="5D9D3B6C">
                <wp:simplePos x="0" y="0"/>
                <wp:positionH relativeFrom="column">
                  <wp:posOffset>4436349</wp:posOffset>
                </wp:positionH>
                <wp:positionV relativeFrom="paragraph">
                  <wp:posOffset>-15343</wp:posOffset>
                </wp:positionV>
                <wp:extent cx="1973421" cy="1709373"/>
                <wp:effectExtent l="55880" t="39370" r="45085" b="45085"/>
                <wp:wrapSquare wrapText="bothSides"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98111">
                          <a:off x="0" y="0"/>
                          <a:ext cx="1973421" cy="1709373"/>
                          <a:chOff x="0" y="0"/>
                          <a:chExt cx="1705610" cy="1292225"/>
                        </a:xfrm>
                      </wpg:grpSpPr>
                      <wps:wsp>
                        <wps:cNvPr id="69" name="AutoShape 12"/>
                        <wps:cNvSpPr>
                          <a:spLocks noChangeArrowheads="1"/>
                        </wps:cNvSpPr>
                        <wps:spPr bwMode="auto">
                          <a:xfrm rot="21206167">
                            <a:off x="0" y="0"/>
                            <a:ext cx="1705610" cy="1292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3"/>
                        <wps:cNvSpPr>
                          <a:spLocks noChangeArrowheads="1"/>
                        </wps:cNvSpPr>
                        <wps:spPr bwMode="auto">
                          <a:xfrm rot="21417052">
                            <a:off x="114300" y="96715"/>
                            <a:ext cx="1468368" cy="11327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84639" y="149469"/>
                            <a:ext cx="1326515" cy="1026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A8322" id="Grupo 68" o:spid="_x0000_s1026" style="position:absolute;margin-left:349.3pt;margin-top:-1.2pt;width:155.4pt;height:134.6pt;rotation:6114630fd;z-index:251670527;mso-width-relative:margin;mso-height-relative:margin" coordsize="17056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">
                <v:roundrect id="AutoShape 12" o:spid="_x0000_s1027" style="position:absolute;width:17056;height:12922;rotation:-43017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3I8MA&#10;AADbAAAADwAAAGRycy9kb3ducmV2LnhtbESPT4vCMBDF74LfIYzgTdP1IFqNIorixYP/EG+zzWxb&#10;tpmUJNb67c3CgsfHm/d78+bL1lSiIedLywq+hgkI4szqknMFl/N2MAHhA7LGyjIpeJGH5aLbmWOq&#10;7ZOP1JxCLiKEfYoKihDqVEqfFWTQD21NHL0f6wyGKF0utcNnhJtKjpJkLA2WHBsKrGldUPZ7epj4&#10;hrue7WO1ux8mm0vzfWOdr0utVL/XrmYgArXhc/yf3msF4yn8bYkA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Q3I8MAAADbAAAADwAAAAAAAAAAAAAAAACYAgAAZHJzL2Rv&#10;d25yZXYueG1sUEsFBgAAAAAEAAQA9QAAAIgDAAAAAA==&#10;" fillcolor="#ffc000" stroked="f"/>
                <v:roundrect id="AutoShape 13" o:spid="_x0000_s1028" style="position:absolute;left:1143;top:967;width:14683;height:11327;rotation:-19982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ruL8A&#10;AADbAAAADwAAAGRycy9kb3ducmV2LnhtbERPzWqDQBC+F/IOywRya9Z4sMW4SimEhFxKbR5g4k5d&#10;qTsr7sYYn757KPT48f0X1Wx7MdHoO8cKdtsEBHHjdMetgsvX4fkVhA/IGnvHpOBBHqpy9VRgrt2d&#10;P2mqQytiCPscFZgQhlxK3xiy6LduII7ctxsthgjHVuoR7zHc9jJNkkxa7Dg2GBzo3VDzU9+sAl6W&#10;bHD6w5jlOi9UH89ZOqFSm/X8tgcRaA7/4j/3SSt4ievjl/gDZ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Iau4vwAAANsAAAAPAAAAAAAAAAAAAAAAAJgCAABkcnMvZG93bnJl&#10;di54bWxQSwUGAAAAAAQABAD1AAAAhAMAAAAA&#10;" fillcolor="#00b0f0" stroked="f"/>
                <v:roundrect id="AutoShape 14" o:spid="_x0000_s1029" style="position:absolute;left:1846;top:1494;width:13265;height:102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J6+8QA&#10;AADbAAAADwAAAGRycy9kb3ducmV2LnhtbESPQWvCQBSE70L/w/KE3nSTUm1N3UgpSIUqmLQHj4/s&#10;axLMvg27W43/3i0IHoeZ+YZZrgbTiRM531pWkE4TEMSV1S3XCn6+15NXED4ga+wsk4ILeVjlD6Ml&#10;ZtqeuaBTGWoRIewzVNCE0GdS+qohg35qe+Lo/VpnMETpaqkdniPcdPIpSebSYMtxocGePhqqjuWf&#10;UVDQYPy+WH/OtPs6+C0tqme5U+pxPLy/gQg0hHv41t5oBS8p/H+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evvEAAAA2wAAAA8AAAAAAAAAAAAAAAAAmAIAAGRycy9k&#10;b3ducmV2LnhtbFBLBQYAAAAABAAEAPUAAACJAwAAAAA=&#10;" stroked="f" strokecolor="#c9f" strokeweight="1.5pt"/>
                <w10:wrap type="square"/>
              </v:group>
            </w:pict>
          </mc:Fallback>
        </mc:AlternateContent>
      </w:r>
      <w:r w:rsidR="00242933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>Perfil</w:t>
      </w:r>
      <w:r w:rsidR="0057789F" w:rsidRPr="00242933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 xml:space="preserve"> </w:t>
      </w:r>
      <w:r w:rsidR="00242933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>profesional</w:t>
      </w:r>
    </w:p>
    <w:p w:rsidR="0057789F" w:rsidRPr="0064575A" w:rsidRDefault="0057789F" w:rsidP="00242933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Ingeniero </w:t>
      </w:r>
      <w:r w:rsidR="00E70DDA" w:rsidRPr="0064575A">
        <w:rPr>
          <w:rFonts w:ascii="Verdana" w:hAnsi="Verdana"/>
          <w:noProof/>
          <w:sz w:val="24"/>
          <w:lang w:val="es-CO"/>
        </w:rPr>
        <w:t>I</w:t>
      </w:r>
      <w:r w:rsidRPr="0064575A">
        <w:rPr>
          <w:rFonts w:ascii="Verdana" w:hAnsi="Verdana"/>
          <w:noProof/>
          <w:sz w:val="24"/>
          <w:lang w:val="es-CO"/>
        </w:rPr>
        <w:t xml:space="preserve">ndustrial </w:t>
      </w:r>
    </w:p>
    <w:p w:rsidR="000A5767" w:rsidRPr="0064575A" w:rsidRDefault="0057789F" w:rsidP="0057789F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Matricula profesional </w:t>
      </w:r>
    </w:p>
    <w:p w:rsidR="0057789F" w:rsidRPr="0064575A" w:rsidRDefault="0057789F" w:rsidP="0057789F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No. 13228-278846 BLV </w:t>
      </w:r>
    </w:p>
    <w:p w:rsidR="0057789F" w:rsidRPr="0064575A" w:rsidRDefault="0057789F" w:rsidP="0057789F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Lice</w:t>
      </w:r>
      <w:r w:rsidR="00644FE1">
        <w:rPr>
          <w:rFonts w:ascii="Verdana" w:hAnsi="Verdana"/>
          <w:noProof/>
          <w:sz w:val="24"/>
          <w:lang w:val="es-CO"/>
        </w:rPr>
        <w:t>ncia Salud Ocupacional 1595/2018</w:t>
      </w:r>
    </w:p>
    <w:p w:rsidR="0057789F" w:rsidRDefault="00644FE1" w:rsidP="0057789F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  <w:r>
        <w:rPr>
          <w:rFonts w:ascii="Verdana" w:hAnsi="Verdana"/>
          <w:noProof/>
          <w:sz w:val="24"/>
          <w:lang w:val="es-CO"/>
        </w:rPr>
        <w:t>22</w:t>
      </w:r>
      <w:r w:rsidR="0057789F" w:rsidRPr="0064575A">
        <w:rPr>
          <w:rFonts w:ascii="Verdana" w:hAnsi="Verdana"/>
          <w:noProof/>
          <w:sz w:val="24"/>
          <w:lang w:val="es-CO"/>
        </w:rPr>
        <w:t xml:space="preserve"> años de experiencia como empleado líder en seguridad y salud en el trabajo</w:t>
      </w:r>
    </w:p>
    <w:p w:rsidR="00F85305" w:rsidRPr="0064575A" w:rsidRDefault="00F85305" w:rsidP="0057789F">
      <w:pPr>
        <w:pStyle w:val="Textoindependiente"/>
        <w:spacing w:after="0"/>
        <w:rPr>
          <w:rFonts w:ascii="Verdana" w:hAnsi="Verdana"/>
          <w:noProof/>
          <w:sz w:val="24"/>
          <w:lang w:val="es-CO"/>
        </w:rPr>
      </w:pP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Gestión y coordinación en seguridad e implementación de acciones preventivas de campo.</w:t>
      </w: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Planeación y gerenciamiento de programas de prevención de riesgos en obras de construcción, mantenimiento y Puesta en marcha (Precomisionamiento y Comisionamiento). </w:t>
      </w: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Gerenciamiento de planes de entrenamiento y capacitación, dirección de equipos de trabajo. </w:t>
      </w: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Gestión de entrenamiento, inducción y capacitación en seguridad para trabajos de alto riesgo en refinerías, empresas de manufactura del sector petrolero y de operación portuaria.</w:t>
      </w: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Investigación de Ac</w:t>
      </w:r>
      <w:r w:rsidR="00E70DDA" w:rsidRPr="0064575A">
        <w:rPr>
          <w:rFonts w:ascii="Verdana" w:hAnsi="Verdana"/>
          <w:noProof/>
          <w:sz w:val="24"/>
          <w:lang w:val="es-CO"/>
        </w:rPr>
        <w:t>cidentes con las metodologías má</w:t>
      </w:r>
      <w:r w:rsidRPr="0064575A">
        <w:rPr>
          <w:rFonts w:ascii="Verdana" w:hAnsi="Verdana"/>
          <w:noProof/>
          <w:sz w:val="24"/>
          <w:lang w:val="es-CO"/>
        </w:rPr>
        <w:t>s utilizadas (</w:t>
      </w:r>
      <w:r w:rsidR="00E70DDA" w:rsidRPr="0064575A">
        <w:rPr>
          <w:rFonts w:ascii="Verdana" w:hAnsi="Verdana"/>
          <w:noProof/>
          <w:sz w:val="24"/>
          <w:lang w:val="es-CO"/>
        </w:rPr>
        <w:t>espina de pescado, cinco por qué</w:t>
      </w:r>
      <w:r w:rsidRPr="0064575A">
        <w:rPr>
          <w:rFonts w:ascii="Verdana" w:hAnsi="Verdana"/>
          <w:noProof/>
          <w:sz w:val="24"/>
          <w:lang w:val="es-CO"/>
        </w:rPr>
        <w:t>, causa efecto, árbol de fallas).</w:t>
      </w:r>
    </w:p>
    <w:p w:rsidR="001645A8" w:rsidRPr="0064575A" w:rsidRDefault="00A82ED6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 xml:space="preserve">Auditoria interna a sistemas </w:t>
      </w:r>
      <w:r w:rsidR="00C70E20" w:rsidRPr="0064575A">
        <w:rPr>
          <w:rFonts w:ascii="Verdana" w:hAnsi="Verdana"/>
          <w:noProof/>
          <w:sz w:val="24"/>
          <w:lang w:val="es-CO"/>
        </w:rPr>
        <w:t>integrados de</w:t>
      </w:r>
      <w:r w:rsidRPr="0064575A">
        <w:rPr>
          <w:rFonts w:ascii="Verdana" w:hAnsi="Verdana"/>
          <w:noProof/>
          <w:sz w:val="24"/>
          <w:lang w:val="es-CO"/>
        </w:rPr>
        <w:t xml:space="preserve"> gestión</w:t>
      </w:r>
      <w:r w:rsidR="00C70E20" w:rsidRPr="0064575A">
        <w:rPr>
          <w:rFonts w:ascii="Verdana" w:hAnsi="Verdana"/>
          <w:noProof/>
          <w:sz w:val="24"/>
          <w:lang w:val="es-CO"/>
        </w:rPr>
        <w:t xml:space="preserve">, OHSAS </w:t>
      </w:r>
      <w:r w:rsidR="00E70DDA" w:rsidRPr="0064575A">
        <w:rPr>
          <w:rFonts w:ascii="Verdana" w:hAnsi="Verdana"/>
          <w:noProof/>
          <w:sz w:val="24"/>
          <w:lang w:val="es-CO"/>
        </w:rPr>
        <w:t>18001, ISO</w:t>
      </w:r>
      <w:r w:rsidRPr="0064575A">
        <w:rPr>
          <w:rFonts w:ascii="Verdana" w:hAnsi="Verdana"/>
          <w:noProof/>
          <w:sz w:val="24"/>
          <w:lang w:val="es-CO"/>
        </w:rPr>
        <w:t xml:space="preserve"> 14001 y RUC.</w:t>
      </w:r>
    </w:p>
    <w:p w:rsidR="00242933" w:rsidRPr="0057789F" w:rsidRDefault="00242933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2"/>
          <w:lang w:val="es-CO"/>
        </w:rPr>
      </w:pPr>
      <w:r w:rsidRPr="0064575A">
        <w:rPr>
          <w:rFonts w:ascii="Verdana" w:hAnsi="Verdana"/>
          <w:noProof/>
          <w:sz w:val="24"/>
          <w:lang w:val="es-CO"/>
        </w:rPr>
        <w:t>Ejecucion de actividades como distribuidor de administradoras de riesgos laborales</w:t>
      </w:r>
      <w:r>
        <w:rPr>
          <w:rFonts w:ascii="Verdana" w:hAnsi="Verdana"/>
          <w:noProof/>
          <w:sz w:val="22"/>
          <w:lang w:val="es-CO"/>
        </w:rPr>
        <w:t>.</w:t>
      </w:r>
    </w:p>
    <w:p w:rsidR="0064575A" w:rsidRDefault="0064575A">
      <w:pPr>
        <w:rPr>
          <w:rFonts w:ascii="Verdana" w:hAnsi="Verdana"/>
          <w:b/>
          <w:bCs/>
          <w:iCs/>
          <w:noProof/>
          <w:sz w:val="22"/>
          <w:lang w:val="es-CO"/>
        </w:rPr>
      </w:pPr>
      <w:bookmarkStart w:id="16" w:name="_Toc467081298"/>
      <w:bookmarkStart w:id="17" w:name="_Toc467438559"/>
      <w:bookmarkStart w:id="18" w:name="_Toc467441805"/>
      <w:r>
        <w:rPr>
          <w:rFonts w:ascii="Verdana" w:hAnsi="Verdana"/>
          <w:noProof/>
          <w:sz w:val="22"/>
          <w:lang w:val="es-CO"/>
        </w:rPr>
        <w:br w:type="page"/>
      </w:r>
    </w:p>
    <w:p w:rsidR="00F85305" w:rsidRDefault="00644FE1" w:rsidP="00767FD1">
      <w:pPr>
        <w:pStyle w:val="Ttulo1"/>
        <w:rPr>
          <w:rFonts w:ascii="Verdana" w:hAnsi="Verdana"/>
          <w:noProof/>
          <w:sz w:val="22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6DC184FA" wp14:editId="34174FD3">
                <wp:simplePos x="0" y="0"/>
                <wp:positionH relativeFrom="column">
                  <wp:posOffset>2524125</wp:posOffset>
                </wp:positionH>
                <wp:positionV relativeFrom="paragraph">
                  <wp:posOffset>-228600</wp:posOffset>
                </wp:positionV>
                <wp:extent cx="1352550" cy="1047749"/>
                <wp:effectExtent l="0" t="0" r="0" b="635"/>
                <wp:wrapNone/>
                <wp:docPr id="106" name="Grupo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07" name="Imagen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8" name="Cuadro de texto 108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uadro de texto 109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106" o:spid="_x0000_s1049" style="position:absolute;margin-left:198.75pt;margin-top:-18pt;width:106.5pt;height:82.5pt;z-index:251746816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">
                <v:shape id="Imagen 107" o:spid="_x0000_s1050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ctDAAAAA3AAAAA8AAABkcnMvZG93bnJldi54bWxET01rAjEQvRf6H8IIvWmihypbo4hdwWtV&#10;BG/DZrpZ3EyWJO5u/31TEHqbx/uc9XZ0regpxMazhvlMgSCuvGm41nA5H6YrEDEhG2w9k4YfirDd&#10;vL6ssTB+4C/qT6kWOYRjgRpsSl0hZawsOYwz3xFn7tsHhynDUEsTcMjhrpULpd6lw4Zzg8WO9paq&#10;++nhNAz9/tAs7CPMP8tStqW6X2/HUuu3ybj7AJFoTP/ip/to8ny1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xy0MAAAADc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08" o:spid="_x0000_s1051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09" o:spid="_x0000_s1052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5305" w:rsidRDefault="00F85305" w:rsidP="00767FD1">
      <w:pPr>
        <w:pStyle w:val="Ttulo1"/>
        <w:rPr>
          <w:rFonts w:ascii="Verdana" w:hAnsi="Verdana"/>
          <w:noProof/>
          <w:sz w:val="22"/>
          <w:lang w:val="es-CO"/>
        </w:rPr>
      </w:pPr>
    </w:p>
    <w:p w:rsidR="00644FE1" w:rsidRDefault="00644FE1" w:rsidP="00767FD1">
      <w:pPr>
        <w:pStyle w:val="Ttulo1"/>
        <w:rPr>
          <w:rFonts w:ascii="Verdana" w:hAnsi="Verdana"/>
          <w:noProof/>
          <w:lang w:val="es-CO"/>
        </w:rPr>
      </w:pPr>
    </w:p>
    <w:p w:rsidR="00767FD1" w:rsidRPr="00F85305" w:rsidRDefault="00767FD1" w:rsidP="00767FD1">
      <w:pPr>
        <w:pStyle w:val="Ttulo1"/>
        <w:rPr>
          <w:rFonts w:ascii="Verdana" w:hAnsi="Verdana"/>
          <w:noProof/>
          <w:lang w:val="es-CO"/>
        </w:rPr>
      </w:pPr>
      <w:r w:rsidRPr="00F85305">
        <w:rPr>
          <w:rFonts w:ascii="Verdana" w:hAnsi="Verdana"/>
          <w:noProof/>
          <w:lang w:val="es-CO"/>
        </w:rPr>
        <w:t>Sandra Liliana Guillen Chalen:</w:t>
      </w:r>
      <w:bookmarkEnd w:id="16"/>
      <w:bookmarkEnd w:id="17"/>
      <w:bookmarkEnd w:id="18"/>
    </w:p>
    <w:p w:rsidR="00385110" w:rsidRPr="00385110" w:rsidRDefault="00385110" w:rsidP="00767FD1">
      <w:pPr>
        <w:pStyle w:val="Textoindependiente"/>
        <w:spacing w:after="0"/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24"/>
          <w:lang w:val="es-CO"/>
        </w:rPr>
      </w:pPr>
      <w:bookmarkStart w:id="19" w:name="_Toc16308924"/>
      <w:bookmarkStart w:id="20" w:name="_Toc16309048"/>
      <w:bookmarkStart w:id="21" w:name="_Toc25650043"/>
    </w:p>
    <w:p w:rsidR="00767FD1" w:rsidRPr="00242933" w:rsidRDefault="00644FE1" w:rsidP="00767FD1">
      <w:pPr>
        <w:pStyle w:val="Textoindependiente"/>
        <w:spacing w:after="0"/>
        <w:rPr>
          <w:rFonts w:ascii="Lucida Sans Unicode" w:hAnsi="Lucida Sans Unicode" w:cs="Lucida Sans Unicode"/>
          <w:noProof/>
          <w:color w:val="323E4F" w:themeColor="text2" w:themeShade="BF"/>
          <w:sz w:val="32"/>
          <w:lang w:val="es-CO"/>
        </w:rPr>
      </w:pPr>
      <w:r>
        <w:rPr>
          <w:rFonts w:ascii="Verdana" w:hAnsi="Verdana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74112" behindDoc="0" locked="0" layoutInCell="1" allowOverlap="1" wp14:anchorId="2508A232" wp14:editId="57431692">
            <wp:simplePos x="0" y="0"/>
            <wp:positionH relativeFrom="page">
              <wp:posOffset>4895850</wp:posOffset>
            </wp:positionH>
            <wp:positionV relativeFrom="page">
              <wp:posOffset>2613660</wp:posOffset>
            </wp:positionV>
            <wp:extent cx="1169670" cy="1374775"/>
            <wp:effectExtent l="0" t="0" r="0" b="0"/>
            <wp:wrapThrough wrapText="bothSides">
              <wp:wrapPolygon edited="0">
                <wp:start x="1407" y="0"/>
                <wp:lineTo x="0" y="599"/>
                <wp:lineTo x="0" y="19754"/>
                <wp:lineTo x="352" y="21251"/>
                <wp:lineTo x="20756" y="21251"/>
                <wp:lineTo x="21107" y="19754"/>
                <wp:lineTo x="21107" y="599"/>
                <wp:lineTo x="19700" y="0"/>
                <wp:lineTo x="1407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7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05">
        <w:rPr>
          <w:rFonts w:ascii="Verdana" w:hAnsi="Verdana"/>
          <w:noProof/>
          <w:sz w:val="22"/>
          <w:lang w:val="es-CO" w:eastAsia="es-CO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43C5B565" wp14:editId="12CCB777">
                <wp:simplePos x="0" y="0"/>
                <wp:positionH relativeFrom="column">
                  <wp:posOffset>3935095</wp:posOffset>
                </wp:positionH>
                <wp:positionV relativeFrom="paragraph">
                  <wp:posOffset>195580</wp:posOffset>
                </wp:positionV>
                <wp:extent cx="1804670" cy="1714500"/>
                <wp:effectExtent l="45085" t="50165" r="50165" b="50165"/>
                <wp:wrapNone/>
                <wp:docPr id="2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98111">
                          <a:off x="0" y="0"/>
                          <a:ext cx="1804670" cy="1714500"/>
                          <a:chOff x="344050" y="16282"/>
                          <a:chExt cx="1705610" cy="1292225"/>
                        </a:xfrm>
                      </wpg:grpSpPr>
                      <wps:wsp>
                        <wps:cNvPr id="3" name="AutoShape 12"/>
                        <wps:cNvSpPr>
                          <a:spLocks noChangeArrowheads="1"/>
                        </wps:cNvSpPr>
                        <wps:spPr bwMode="auto">
                          <a:xfrm rot="21206167">
                            <a:off x="344050" y="16282"/>
                            <a:ext cx="1705610" cy="1292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SpPr>
                          <a:spLocks noChangeArrowheads="1"/>
                        </wps:cNvSpPr>
                        <wps:spPr bwMode="auto">
                          <a:xfrm rot="21417052">
                            <a:off x="462547" y="114058"/>
                            <a:ext cx="1468368" cy="113271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28689" y="165752"/>
                            <a:ext cx="1326515" cy="10267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3D03D" id="Grupo 68" o:spid="_x0000_s1026" style="position:absolute;margin-left:309.85pt;margin-top:15.4pt;width:142.1pt;height:135pt;rotation:6114630fd;z-index:251673088;mso-width-relative:margin;mso-height-relative:margin" coordorigin="3440,162" coordsize="17056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">
                <v:roundrect id="AutoShape 12" o:spid="_x0000_s1027" style="position:absolute;left:3440;top:162;width:17056;height:12923;rotation:-43017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xPr8A&#10;AADaAAAADwAAAGRycy9kb3ducmV2LnhtbERPTYvCMBC9L/gfwgje1tQVRLpGEWXFiwe1It5mm9m2&#10;bDMpSaz13xtB8Ph437NFZ2rRkvOVZQWjYQKCOLe64kJBdvz5nILwAVljbZkU3MnDYt77mGGq7Y33&#10;1B5CIWII+xQVlCE0qZQ+L8mgH9qGOHJ/1hkMEbpCaoe3GG5q+ZUkE2mw4thQYkOrkvL/w9XEGe50&#10;tNfl5rKbrrP298y6WFVaqUG/W36DCNSFt/jl3moFY3heiX6Q8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fXE+vwAAANoAAAAPAAAAAAAAAAAAAAAAAJgCAABkcnMvZG93bnJl&#10;di54bWxQSwUGAAAAAAQABAD1AAAAhAMAAAAA&#10;" fillcolor="#ffc000" stroked="f"/>
                <v:roundrect id="AutoShape 13" o:spid="_x0000_s1028" style="position:absolute;left:4625;top:1140;width:14684;height:11327;rotation:-19982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2UsEA&#10;AADaAAAADwAAAGRycy9kb3ducmV2LnhtbESPwWrDMBBE74X+g9hCb7WcUExwrYQSCAm9lDr5gI21&#10;tUytlbEUx9XXV4VAjsPMvGGqzWx7MdHoO8cKFlkOgrhxuuNWwem4e1mB8AFZY++YFPySh8368aHC&#10;Ursrf9FUh1YkCPsSFZgQhlJK3xiy6DM3ECfv240WQ5JjK/WI1wS3vVzmeSEtdpwWDA60NdT81Ber&#10;gGMsBqc/jYnnOVK9/yiWEyr1/DS/v4EINId7+NY+aAWv8H8l3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rdlLBAAAA2gAAAA8AAAAAAAAAAAAAAAAAmAIAAGRycy9kb3du&#10;cmV2LnhtbFBLBQYAAAAABAAEAPUAAACGAwAAAAA=&#10;" fillcolor="#00b0f0" stroked="f"/>
                <v:roundrect id="AutoShape 14" o:spid="_x0000_s1029" style="position:absolute;left:5286;top:1657;width:13266;height:102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HL8EA&#10;AADbAAAADwAAAGRycy9kb3ducmV2LnhtbERPTWvCQBC9C/6HZYTemo3SShtdRQSp0BZM2oPHITtN&#10;QrOzYXebxH/fFQRv83ifs96OphU9Od9YVjBPUhDEpdUNVwq+vw6PLyB8QNbYWiYFF/Kw3Uwna8y0&#10;HTinvgiViCHsM1RQh9BlUvqyJoM+sR1x5H6sMxgidJXUDocYblq5SNOlNNhwbKixo31N5W/xZxTk&#10;NBp/yg9vz9q9n/0HvZZP8lOph9m4W4EINIa7+OY+6jh/Cddf4g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0By/BAAAA2wAAAA8AAAAAAAAAAAAAAAAAmAIAAGRycy9kb3du&#10;cmV2LnhtbFBLBQYAAAAABAAEAPUAAACGAwAAAAA=&#10;" stroked="f" strokecolor="#c9f" strokeweight="1.5pt"/>
              </v:group>
            </w:pict>
          </mc:Fallback>
        </mc:AlternateContent>
      </w:r>
      <w:bookmarkEnd w:id="19"/>
      <w:bookmarkEnd w:id="20"/>
      <w:bookmarkEnd w:id="21"/>
      <w:r w:rsidR="00767FD1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>Perfil</w:t>
      </w:r>
      <w:r w:rsidR="00767FD1" w:rsidRPr="00242933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 xml:space="preserve"> </w:t>
      </w:r>
      <w:r w:rsidR="00767FD1">
        <w:rPr>
          <w:rFonts w:ascii="Lucida Sans Unicode" w:hAnsi="Lucida Sans Unicode" w:cs="Lucida Sans Unicode"/>
          <w:b/>
          <w:bCs/>
          <w:noProof/>
          <w:color w:val="323E4F" w:themeColor="text2" w:themeShade="BF"/>
          <w:sz w:val="32"/>
          <w:lang w:val="es-CO"/>
        </w:rPr>
        <w:t>profesional</w:t>
      </w:r>
    </w:p>
    <w:p w:rsidR="00767FD1" w:rsidRPr="00F85305" w:rsidRDefault="00767FD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 xml:space="preserve">Ingeniero Industrial </w:t>
      </w:r>
    </w:p>
    <w:p w:rsidR="000A5767" w:rsidRPr="00F85305" w:rsidRDefault="00767FD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 xml:space="preserve">Matricula profesional </w:t>
      </w:r>
    </w:p>
    <w:p w:rsidR="00767FD1" w:rsidRPr="00F85305" w:rsidRDefault="00767FD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 xml:space="preserve">No. 13228-083664BLV </w:t>
      </w:r>
    </w:p>
    <w:p w:rsidR="006F2831" w:rsidRPr="00F85305" w:rsidRDefault="006F283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 xml:space="preserve">Especialista en Salud Ocupacional </w:t>
      </w:r>
    </w:p>
    <w:p w:rsidR="00767FD1" w:rsidRPr="00F85305" w:rsidRDefault="00767FD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>Licencia Salud Ocupacional 1186/2011</w:t>
      </w:r>
    </w:p>
    <w:p w:rsidR="006F2831" w:rsidRPr="00F85305" w:rsidRDefault="006F2831" w:rsidP="006F2831">
      <w:pPr>
        <w:pStyle w:val="Default"/>
        <w:rPr>
          <w:rFonts w:ascii="Verdana" w:hAnsi="Verdana"/>
          <w:szCs w:val="22"/>
        </w:rPr>
      </w:pPr>
      <w:r w:rsidRPr="00F85305">
        <w:rPr>
          <w:rFonts w:ascii="Verdana" w:hAnsi="Verdana"/>
          <w:bCs/>
          <w:szCs w:val="22"/>
        </w:rPr>
        <w:t xml:space="preserve">Auditor Interno </w:t>
      </w:r>
    </w:p>
    <w:p w:rsidR="006F2831" w:rsidRPr="00F85305" w:rsidRDefault="006F2831" w:rsidP="006F283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bCs/>
          <w:sz w:val="24"/>
          <w:szCs w:val="22"/>
          <w:lang w:val="es-CO"/>
        </w:rPr>
        <w:t xml:space="preserve">ISO 9001 – ISO 14001 – OSHAS 18001 </w:t>
      </w:r>
    </w:p>
    <w:p w:rsidR="00385110" w:rsidRDefault="00644FE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>
        <w:rPr>
          <w:rFonts w:ascii="Verdana" w:hAnsi="Verdana"/>
          <w:noProof/>
          <w:sz w:val="24"/>
          <w:szCs w:val="22"/>
          <w:lang w:val="es-CO"/>
        </w:rPr>
        <w:t>9</w:t>
      </w:r>
      <w:r w:rsidR="00767FD1" w:rsidRPr="00F85305">
        <w:rPr>
          <w:rFonts w:ascii="Verdana" w:hAnsi="Verdana"/>
          <w:noProof/>
          <w:sz w:val="24"/>
          <w:szCs w:val="22"/>
          <w:lang w:val="es-CO"/>
        </w:rPr>
        <w:t xml:space="preserve"> años de experiencia como empleado líder en </w:t>
      </w:r>
    </w:p>
    <w:p w:rsidR="00767FD1" w:rsidRPr="00F85305" w:rsidRDefault="00767FD1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>seguridad y salud en el trabajo</w:t>
      </w:r>
    </w:p>
    <w:p w:rsidR="00372842" w:rsidRPr="00F85305" w:rsidRDefault="00372842" w:rsidP="00767FD1">
      <w:pPr>
        <w:pStyle w:val="Textoindependiente"/>
        <w:spacing w:after="0"/>
        <w:rPr>
          <w:rFonts w:ascii="Verdana" w:hAnsi="Verdana"/>
          <w:noProof/>
          <w:sz w:val="24"/>
          <w:szCs w:val="22"/>
          <w:lang w:val="es-CO"/>
        </w:rPr>
      </w:pPr>
    </w:p>
    <w:p w:rsidR="00767FD1" w:rsidRPr="00F85305" w:rsidRDefault="00767FD1" w:rsidP="00F85305">
      <w:pPr>
        <w:pStyle w:val="Default"/>
        <w:numPr>
          <w:ilvl w:val="0"/>
          <w:numId w:val="17"/>
        </w:numPr>
        <w:spacing w:line="276" w:lineRule="auto"/>
        <w:rPr>
          <w:rFonts w:ascii="Verdana" w:hAnsi="Verdana"/>
          <w:szCs w:val="22"/>
        </w:rPr>
      </w:pPr>
      <w:r w:rsidRPr="00F85305">
        <w:rPr>
          <w:rFonts w:ascii="Verdana" w:hAnsi="Verdana"/>
          <w:szCs w:val="22"/>
        </w:rPr>
        <w:t xml:space="preserve">Diseño, planeación, implementación y seguimiento del sistema de Gestión de Seguridad y Salud en el Trabajo, de acuerdo con la normatividad vigente </w:t>
      </w:r>
    </w:p>
    <w:p w:rsidR="00757D13" w:rsidRPr="00F85305" w:rsidRDefault="00757D13" w:rsidP="00F85305">
      <w:pPr>
        <w:pStyle w:val="Default"/>
        <w:numPr>
          <w:ilvl w:val="0"/>
          <w:numId w:val="16"/>
        </w:numPr>
        <w:spacing w:line="276" w:lineRule="auto"/>
        <w:rPr>
          <w:rFonts w:ascii="Verdana" w:hAnsi="Verdana"/>
          <w:noProof/>
          <w:szCs w:val="22"/>
        </w:rPr>
      </w:pPr>
      <w:r w:rsidRPr="00F85305">
        <w:rPr>
          <w:rFonts w:ascii="Verdana" w:hAnsi="Verdana"/>
          <w:szCs w:val="22"/>
        </w:rPr>
        <w:t>Gestión</w:t>
      </w:r>
      <w:r w:rsidR="00372842" w:rsidRPr="00F85305">
        <w:rPr>
          <w:rFonts w:ascii="Verdana" w:hAnsi="Verdana"/>
          <w:szCs w:val="22"/>
        </w:rPr>
        <w:t xml:space="preserve"> de riesgo</w:t>
      </w:r>
      <w:r w:rsidRPr="00F85305">
        <w:rPr>
          <w:rFonts w:ascii="Verdana" w:hAnsi="Verdana"/>
          <w:szCs w:val="22"/>
        </w:rPr>
        <w:t>s</w:t>
      </w:r>
      <w:r w:rsidR="00372842" w:rsidRPr="00F85305">
        <w:rPr>
          <w:rFonts w:ascii="Verdana" w:hAnsi="Verdana"/>
          <w:szCs w:val="22"/>
        </w:rPr>
        <w:t xml:space="preserve"> en </w:t>
      </w:r>
      <w:r w:rsidRPr="00F85305">
        <w:rPr>
          <w:rFonts w:ascii="Verdana" w:hAnsi="Verdana"/>
          <w:szCs w:val="22"/>
        </w:rPr>
        <w:t>higiénicos</w:t>
      </w:r>
      <w:r w:rsidR="00372842" w:rsidRPr="00F85305">
        <w:rPr>
          <w:rFonts w:ascii="Verdana" w:hAnsi="Verdana"/>
          <w:szCs w:val="22"/>
        </w:rPr>
        <w:t xml:space="preserve"> </w:t>
      </w:r>
    </w:p>
    <w:p w:rsidR="00767FD1" w:rsidRPr="00F85305" w:rsidRDefault="00372842" w:rsidP="00F85305">
      <w:pPr>
        <w:pStyle w:val="Default"/>
        <w:numPr>
          <w:ilvl w:val="0"/>
          <w:numId w:val="16"/>
        </w:numPr>
        <w:spacing w:line="276" w:lineRule="auto"/>
        <w:rPr>
          <w:rFonts w:ascii="Verdana" w:hAnsi="Verdana"/>
          <w:noProof/>
          <w:szCs w:val="22"/>
        </w:rPr>
      </w:pPr>
      <w:r w:rsidRPr="00F85305">
        <w:rPr>
          <w:rFonts w:ascii="Verdana" w:hAnsi="Verdana"/>
          <w:szCs w:val="22"/>
        </w:rPr>
        <w:t xml:space="preserve">Diseño de estrategias para la intervención en la disminución de accidentalidad en las empresas. </w:t>
      </w:r>
    </w:p>
    <w:p w:rsidR="00372842" w:rsidRPr="00F85305" w:rsidRDefault="00757D13" w:rsidP="00F85305">
      <w:pPr>
        <w:pStyle w:val="Default"/>
        <w:numPr>
          <w:ilvl w:val="0"/>
          <w:numId w:val="16"/>
        </w:numPr>
        <w:spacing w:line="276" w:lineRule="auto"/>
        <w:rPr>
          <w:rFonts w:ascii="Verdana" w:hAnsi="Verdana"/>
          <w:noProof/>
          <w:szCs w:val="22"/>
        </w:rPr>
      </w:pPr>
      <w:r w:rsidRPr="00F85305">
        <w:rPr>
          <w:rFonts w:ascii="Verdana" w:hAnsi="Verdana"/>
          <w:szCs w:val="22"/>
        </w:rPr>
        <w:t>Gestión para implementación de los controles resultado de las</w:t>
      </w:r>
      <w:r w:rsidR="00372842" w:rsidRPr="00F85305">
        <w:rPr>
          <w:rFonts w:ascii="Verdana" w:hAnsi="Verdana"/>
          <w:szCs w:val="22"/>
        </w:rPr>
        <w:t xml:space="preserve"> inspecciones de seguridad para mejoramiento de condiciones sub</w:t>
      </w:r>
      <w:r w:rsidR="00671B5C" w:rsidRPr="00F85305">
        <w:rPr>
          <w:rFonts w:ascii="Verdana" w:hAnsi="Verdana"/>
          <w:szCs w:val="22"/>
        </w:rPr>
        <w:t xml:space="preserve"> estándares</w:t>
      </w:r>
      <w:r w:rsidR="00372842" w:rsidRPr="00F85305">
        <w:rPr>
          <w:rFonts w:ascii="Verdana" w:hAnsi="Verdana"/>
          <w:szCs w:val="22"/>
        </w:rPr>
        <w:t xml:space="preserve">. </w:t>
      </w:r>
    </w:p>
    <w:p w:rsidR="00372842" w:rsidRPr="00F85305" w:rsidRDefault="00757D13" w:rsidP="00F85305">
      <w:pPr>
        <w:pStyle w:val="Default"/>
        <w:numPr>
          <w:ilvl w:val="0"/>
          <w:numId w:val="16"/>
        </w:numPr>
        <w:spacing w:line="276" w:lineRule="auto"/>
        <w:rPr>
          <w:rFonts w:ascii="Verdana" w:hAnsi="Verdana"/>
          <w:szCs w:val="22"/>
        </w:rPr>
      </w:pPr>
      <w:r w:rsidRPr="00F85305">
        <w:rPr>
          <w:rFonts w:ascii="Verdana" w:hAnsi="Verdana"/>
          <w:szCs w:val="22"/>
        </w:rPr>
        <w:t xml:space="preserve">Gerenciamiento del sistema de </w:t>
      </w:r>
      <w:r w:rsidR="00372842" w:rsidRPr="00F85305">
        <w:rPr>
          <w:rFonts w:ascii="Verdana" w:hAnsi="Verdana"/>
          <w:szCs w:val="22"/>
        </w:rPr>
        <w:t>inducción</w:t>
      </w:r>
      <w:r w:rsidRPr="00F85305">
        <w:rPr>
          <w:rFonts w:ascii="Verdana" w:hAnsi="Verdana"/>
          <w:szCs w:val="22"/>
        </w:rPr>
        <w:t>,</w:t>
      </w:r>
      <w:r w:rsidR="00372842" w:rsidRPr="00F85305">
        <w:rPr>
          <w:rFonts w:ascii="Verdana" w:hAnsi="Verdana"/>
          <w:szCs w:val="22"/>
        </w:rPr>
        <w:t xml:space="preserve"> reinducción </w:t>
      </w:r>
      <w:r w:rsidRPr="00F85305">
        <w:rPr>
          <w:rFonts w:ascii="Verdana" w:hAnsi="Verdana"/>
          <w:szCs w:val="22"/>
        </w:rPr>
        <w:t xml:space="preserve">y entrenamiento en </w:t>
      </w:r>
      <w:r w:rsidR="00372842" w:rsidRPr="00F85305">
        <w:rPr>
          <w:rFonts w:ascii="Verdana" w:hAnsi="Verdana"/>
          <w:szCs w:val="22"/>
        </w:rPr>
        <w:t xml:space="preserve">HSE a trabajadores </w:t>
      </w:r>
    </w:p>
    <w:p w:rsidR="00767FD1" w:rsidRPr="00F85305" w:rsidRDefault="00757D13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szCs w:val="22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>Lider en procesos de i</w:t>
      </w:r>
      <w:r w:rsidR="00767FD1" w:rsidRPr="00F85305">
        <w:rPr>
          <w:rFonts w:ascii="Verdana" w:hAnsi="Verdana"/>
          <w:noProof/>
          <w:sz w:val="24"/>
          <w:szCs w:val="22"/>
          <w:lang w:val="es-CO"/>
        </w:rPr>
        <w:t>nvestigación de Accidentes con las metodologías más utilizadas (espina de pescado, cinco por qué, causa efecto, árbol de fallas).</w:t>
      </w:r>
    </w:p>
    <w:p w:rsidR="00767FD1" w:rsidRPr="00F85305" w:rsidRDefault="00767FD1" w:rsidP="00F85305">
      <w:pPr>
        <w:pStyle w:val="Textoindependiente"/>
        <w:numPr>
          <w:ilvl w:val="0"/>
          <w:numId w:val="16"/>
        </w:numPr>
        <w:spacing w:after="0" w:line="276" w:lineRule="auto"/>
        <w:rPr>
          <w:rFonts w:ascii="Verdana" w:hAnsi="Verdana"/>
          <w:noProof/>
          <w:sz w:val="24"/>
          <w:lang w:val="es-CO"/>
        </w:rPr>
      </w:pPr>
      <w:r w:rsidRPr="00F85305">
        <w:rPr>
          <w:rFonts w:ascii="Verdana" w:hAnsi="Verdana"/>
          <w:noProof/>
          <w:sz w:val="24"/>
          <w:szCs w:val="22"/>
          <w:lang w:val="es-CO"/>
        </w:rPr>
        <w:t>Auditor</w:t>
      </w:r>
      <w:r w:rsidR="00757D13" w:rsidRPr="00F85305">
        <w:rPr>
          <w:rFonts w:ascii="Verdana" w:hAnsi="Verdana"/>
          <w:noProof/>
          <w:sz w:val="24"/>
          <w:szCs w:val="22"/>
          <w:lang w:val="es-CO"/>
        </w:rPr>
        <w:t xml:space="preserve"> interno</w:t>
      </w:r>
      <w:r w:rsidRPr="00F85305">
        <w:rPr>
          <w:rFonts w:ascii="Verdana" w:hAnsi="Verdana"/>
          <w:noProof/>
          <w:sz w:val="24"/>
          <w:szCs w:val="22"/>
          <w:lang w:val="es-CO"/>
        </w:rPr>
        <w:t xml:space="preserve"> a sistemas integrados de gestión</w:t>
      </w:r>
      <w:r w:rsidR="00372842" w:rsidRPr="00F85305">
        <w:rPr>
          <w:rFonts w:ascii="Verdana" w:hAnsi="Verdana"/>
          <w:noProof/>
          <w:sz w:val="24"/>
          <w:szCs w:val="22"/>
          <w:lang w:val="es-CO"/>
        </w:rPr>
        <w:t xml:space="preserve">. </w:t>
      </w:r>
    </w:p>
    <w:p w:rsidR="00767FD1" w:rsidRDefault="00767FD1" w:rsidP="00C3254B">
      <w:pPr>
        <w:pStyle w:val="Textoindependiente"/>
        <w:rPr>
          <w:lang w:val="es-CO"/>
        </w:rPr>
      </w:pPr>
    </w:p>
    <w:p w:rsidR="00F85305" w:rsidRDefault="003667D4" w:rsidP="000D23D1">
      <w:pPr>
        <w:pStyle w:val="Ttulo1"/>
        <w:spacing w:after="0"/>
        <w:rPr>
          <w:lang w:val="es-CO"/>
        </w:rPr>
      </w:pPr>
      <w:r w:rsidRPr="00C7584A">
        <w:rPr>
          <w:lang w:val="es-CO"/>
        </w:rPr>
        <w:br w:type="page"/>
      </w:r>
      <w:bookmarkStart w:id="22" w:name="_Toc467441806"/>
    </w:p>
    <w:p w:rsidR="00F85305" w:rsidRDefault="00644FE1" w:rsidP="000D23D1">
      <w:pPr>
        <w:pStyle w:val="Ttulo1"/>
        <w:spacing w:after="0"/>
        <w:rPr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DC184FA" wp14:editId="34174FD3">
                <wp:simplePos x="0" y="0"/>
                <wp:positionH relativeFrom="column">
                  <wp:posOffset>2514600</wp:posOffset>
                </wp:positionH>
                <wp:positionV relativeFrom="paragraph">
                  <wp:posOffset>-238125</wp:posOffset>
                </wp:positionV>
                <wp:extent cx="1352550" cy="1047749"/>
                <wp:effectExtent l="0" t="0" r="0" b="635"/>
                <wp:wrapNone/>
                <wp:docPr id="110" name="Grupo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749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11" name="Imagen 1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2" name="Cuadro de texto 112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uadro de texto 113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644FE1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110" o:spid="_x0000_s1053" style="position:absolute;margin-left:198pt;margin-top:-18.75pt;width:106.5pt;height:82.5pt;z-index:251748864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">
                <v:shape id="Imagen 111" o:spid="_x0000_s1054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2eLAAAAA3AAAAA8AAABkcnMvZG93bnJldi54bWxET0uLwjAQvi/4H8II3ta0HkS6RlncCl59&#10;IHgbmtmm2ExKEtv6742wsLf5+J6z3o62FT350DhWkM8zEMSV0w3XCi7n/ecKRIjIGlvHpOBJAbab&#10;yccaC+0GPlJ/irVIIRwKVGBi7AopQ2XIYpi7jjhxv85bjAn6WmqPQwq3rVxk2VJabDg1GOxoZ6i6&#10;nx5WwdDv9s3CPHz+U5ayLbP79XYolZpNx+8vEJHG+C/+cx90mp/n8H4mXS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wDZ4sAAAADc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12" o:spid="_x0000_s1055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13" o:spid="_x0000_s1056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644FE1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44FE1" w:rsidRDefault="00644FE1" w:rsidP="000D23D1">
      <w:pPr>
        <w:pStyle w:val="Ttulo1"/>
        <w:spacing w:after="0"/>
        <w:rPr>
          <w:rFonts w:ascii="Verdana" w:hAnsi="Verdana"/>
          <w:color w:val="FFC000"/>
          <w:sz w:val="40"/>
          <w:lang w:val="es-CO"/>
        </w:rPr>
      </w:pPr>
    </w:p>
    <w:p w:rsidR="005A740B" w:rsidRPr="00F85305" w:rsidRDefault="00C7584A" w:rsidP="000D23D1">
      <w:pPr>
        <w:pStyle w:val="Ttulo1"/>
        <w:spacing w:after="0"/>
        <w:rPr>
          <w:rFonts w:ascii="Verdana" w:hAnsi="Verdana"/>
          <w:noProof/>
          <w:sz w:val="40"/>
          <w:lang w:val="es-CO" w:eastAsia="es-CO"/>
        </w:rPr>
      </w:pPr>
      <w:r w:rsidRPr="00F85305">
        <w:rPr>
          <w:rFonts w:ascii="Verdana" w:hAnsi="Verdana"/>
          <w:noProof/>
          <w:color w:val="FFC000"/>
          <w:sz w:val="40"/>
          <w:lang w:val="es-CO" w:eastAsia="es-CO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7408100A" wp14:editId="745C3BFA">
                <wp:simplePos x="0" y="0"/>
                <wp:positionH relativeFrom="column">
                  <wp:posOffset>925195</wp:posOffset>
                </wp:positionH>
                <wp:positionV relativeFrom="paragraph">
                  <wp:posOffset>-3190240</wp:posOffset>
                </wp:positionV>
                <wp:extent cx="2030730" cy="605790"/>
                <wp:effectExtent l="0" t="0" r="0" b="381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730" cy="605790"/>
                          <a:chOff x="0" y="0"/>
                          <a:chExt cx="2223770" cy="711997"/>
                        </a:xfrm>
                      </wpg:grpSpPr>
                      <pic:pic xmlns:pic="http://schemas.openxmlformats.org/drawingml/2006/picture">
                        <pic:nvPicPr>
                          <pic:cNvPr id="72" name="Imagen 7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38" t="17201" r="20020" b="5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79" y="0"/>
                            <a:ext cx="156464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6567"/>
                            <a:ext cx="2223770" cy="2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A016E" w:rsidRPr="00EE7BF5" w:rsidRDefault="001A016E" w:rsidP="00C7584A">
                              <w:pPr>
                                <w:pStyle w:val="DateVolumeandIssue"/>
                                <w:jc w:val="center"/>
                                <w:rPr>
                                  <w:rFonts w:ascii="Lucida Calligraphy" w:hAnsi="Lucida Calligraphy"/>
                                  <w:sz w:val="16"/>
                                  <w:lang w:val="es-CO"/>
                                </w:rPr>
                              </w:pPr>
                              <w:r w:rsidRPr="00EE7BF5">
                                <w:rPr>
                                  <w:rFonts w:ascii="Lucida Calligraphy" w:hAnsi="Lucida Calligraphy"/>
                                  <w:sz w:val="16"/>
                                  <w:lang w:val="es-CO"/>
                                </w:rPr>
                                <w:t>Soluciones – Gestión - resultados</w:t>
                              </w:r>
                            </w:p>
                            <w:p w:rsidR="001A016E" w:rsidRPr="00EE7BF5" w:rsidRDefault="001A016E" w:rsidP="00C7584A">
                              <w:pPr>
                                <w:jc w:val="center"/>
                                <w:rPr>
                                  <w:rFonts w:ascii="Lucida Calligraphy" w:hAnsi="Lucida Calligraphy"/>
                                  <w:sz w:val="20"/>
                                  <w:lang w:val="es-C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8100A" id="Grupo 61" o:spid="_x0000_s1057" style="position:absolute;margin-left:72.85pt;margin-top:-251.2pt;width:159.9pt;height:47.7pt;z-index:251688448;mso-width-relative:margin;mso-height-relative:margin" coordsize="22237,7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">
                <v:shape id="Imagen 72" o:spid="_x0000_s1058" type="#_x0000_t75" style="position:absolute;left:2870;width:15647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ruIDEAAAA2wAAAA8AAABkcnMvZG93bnJldi54bWxEj0FrAjEUhO+F/ofwBG8164K2rEaRqiC0&#10;l1pFj4/N62bp5mVNorv9902h4HGYmW+Y+bK3jbiRD7VjBeNRBoK4dLrmSsHhc/v0AiJEZI2NY1Lw&#10;QwGWi8eHORbadfxBt32sRIJwKFCBibEtpAylIYth5Fri5H05bzEm6SupPXYJbhuZZ9lUWqw5LRhs&#10;6dVQ+b2/WgW5787r9cGWO/N2eZ9ONuP85I5KDQf9agYiUh/v4f/2Tit4zuHvS/o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ruIDEAAAA2wAAAA8AAAAAAAAAAAAAAAAA&#10;nwIAAGRycy9kb3ducmV2LnhtbFBLBQYAAAAABAAEAPcAAACQAwAAAAA=&#10;">
                  <v:imagedata r:id="rId25" o:title="" croptop="11273f" cropbottom="34267f" cropleft="20603f" cropright="13120f"/>
                  <v:path arrowok="t"/>
                </v:shape>
                <v:shape id="Cuadro de texto 2" o:spid="_x0000_s1059" type="#_x0000_t202" style="position:absolute;top:4465;width:22237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1A016E" w:rsidRPr="00EE7BF5" w:rsidRDefault="001A016E" w:rsidP="00C7584A">
                        <w:pPr>
                          <w:pStyle w:val="DateVolumeandIssue"/>
                          <w:jc w:val="center"/>
                          <w:rPr>
                            <w:rFonts w:ascii="Lucida Calligraphy" w:hAnsi="Lucida Calligraphy"/>
                            <w:sz w:val="16"/>
                            <w:lang w:val="es-CO"/>
                          </w:rPr>
                        </w:pPr>
                        <w:r w:rsidRPr="00EE7BF5">
                          <w:rPr>
                            <w:rFonts w:ascii="Lucida Calligraphy" w:hAnsi="Lucida Calligraphy"/>
                            <w:sz w:val="16"/>
                            <w:lang w:val="es-CO"/>
                          </w:rPr>
                          <w:t>Soluciones – Gestión - resultados</w:t>
                        </w:r>
                      </w:p>
                      <w:p w:rsidR="001A016E" w:rsidRPr="00EE7BF5" w:rsidRDefault="001A016E" w:rsidP="00C7584A">
                        <w:pPr>
                          <w:jc w:val="center"/>
                          <w:rPr>
                            <w:rFonts w:ascii="Lucida Calligraphy" w:hAnsi="Lucida Calligraphy"/>
                            <w:sz w:val="20"/>
                            <w:lang w:val="es-C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23" w:name="_Toc16308927"/>
      <w:bookmarkStart w:id="24" w:name="_Toc16309051"/>
      <w:bookmarkStart w:id="25" w:name="_Toc25650046"/>
      <w:r w:rsidR="005A740B" w:rsidRPr="00F85305">
        <w:rPr>
          <w:rFonts w:ascii="Verdana" w:hAnsi="Verdana"/>
          <w:color w:val="FFC000"/>
          <w:sz w:val="40"/>
          <w:lang w:val="es-CO"/>
        </w:rPr>
        <w:t>Servic</w:t>
      </w:r>
      <w:r w:rsidR="00777FC2" w:rsidRPr="00F85305">
        <w:rPr>
          <w:rFonts w:ascii="Verdana" w:hAnsi="Verdana"/>
          <w:color w:val="FFC000"/>
          <w:sz w:val="40"/>
          <w:lang w:val="es-CO"/>
        </w:rPr>
        <w:t>io</w:t>
      </w:r>
      <w:r w:rsidR="005A740B" w:rsidRPr="00F85305">
        <w:rPr>
          <w:rFonts w:ascii="Verdana" w:hAnsi="Verdana"/>
          <w:color w:val="FFC000"/>
          <w:sz w:val="40"/>
          <w:lang w:val="es-CO"/>
        </w:rPr>
        <w:t>s</w:t>
      </w:r>
      <w:bookmarkEnd w:id="23"/>
      <w:bookmarkEnd w:id="24"/>
      <w:bookmarkEnd w:id="25"/>
      <w:r w:rsidR="00B06EB2" w:rsidRPr="00F85305">
        <w:rPr>
          <w:rFonts w:ascii="Verdana" w:hAnsi="Verdana"/>
          <w:color w:val="FFC000"/>
          <w:sz w:val="40"/>
          <w:lang w:val="es-CO"/>
        </w:rPr>
        <w:t>.</w:t>
      </w:r>
      <w:r w:rsidR="007029EB" w:rsidRPr="00F85305">
        <w:rPr>
          <w:rFonts w:ascii="Verdana" w:hAnsi="Verdana"/>
          <w:noProof/>
          <w:sz w:val="40"/>
          <w:lang w:val="es-CO" w:eastAsia="es-CO"/>
        </w:rPr>
        <w:t xml:space="preserve"> </w:t>
      </w:r>
      <w:bookmarkEnd w:id="22"/>
    </w:p>
    <w:tbl>
      <w:tblPr>
        <w:tblW w:w="1034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90009C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90009C" w:rsidRPr="007A6F30" w:rsidRDefault="002A0782" w:rsidP="00C3254B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7A6F30">
              <w:rPr>
                <w:rFonts w:ascii="Verdana" w:hAnsi="Verdana"/>
                <w:color w:val="0070C0"/>
                <w:sz w:val="28"/>
                <w:szCs w:val="24"/>
              </w:rPr>
              <w:t>Inducció</w:t>
            </w:r>
            <w:r w:rsidR="0090009C" w:rsidRPr="007A6F30">
              <w:rPr>
                <w:rFonts w:ascii="Verdana" w:hAnsi="Verdana"/>
                <w:color w:val="0070C0"/>
                <w:sz w:val="28"/>
                <w:szCs w:val="24"/>
              </w:rPr>
              <w:t>n para el trabajo</w:t>
            </w:r>
          </w:p>
          <w:p w:rsidR="00D900CA" w:rsidRPr="00F85305" w:rsidRDefault="0090009C" w:rsidP="001719D1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y ejecución de la inducción HSEQ para colaboradores propios, contratistas y visitantes.</w:t>
            </w:r>
          </w:p>
          <w:p w:rsidR="0090009C" w:rsidRPr="00F85305" w:rsidRDefault="0090009C" w:rsidP="001719D1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Ítem #: HSE</w:t>
            </w:r>
            <w:r w:rsidR="00F32E1E" w:rsidRPr="00F85305">
              <w:rPr>
                <w:rFonts w:ascii="Verdana" w:hAnsi="Verdana"/>
                <w:b w:val="0"/>
                <w:sz w:val="24"/>
                <w:szCs w:val="24"/>
              </w:rPr>
              <w:t>-</w:t>
            </w:r>
            <w:r w:rsidRPr="00F85305">
              <w:rPr>
                <w:rFonts w:ascii="Verdana" w:hAnsi="Verdana"/>
                <w:b w:val="0"/>
                <w:sz w:val="24"/>
                <w:szCs w:val="24"/>
              </w:rPr>
              <w:t>1001</w:t>
            </w:r>
          </w:p>
          <w:p w:rsidR="0090009C" w:rsidRPr="00F85305" w:rsidRDefault="0090009C" w:rsidP="001719D1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90009C" w:rsidRPr="00F85305" w:rsidRDefault="0090009C" w:rsidP="0090009C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El diseño se realiza desde una plantilla que cumple con los requerimientos de ley</w:t>
            </w:r>
            <w:r w:rsidRPr="00F85305">
              <w:rPr>
                <w:rFonts w:ascii="Verdana" w:hAnsi="Verdana"/>
                <w:sz w:val="24"/>
                <w:szCs w:val="24"/>
              </w:rPr>
              <w:t>.</w:t>
            </w:r>
          </w:p>
          <w:p w:rsidR="00D900CA" w:rsidRPr="00F85305" w:rsidRDefault="00D900CA" w:rsidP="00D900CA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Las inducciones se realizan en el sitio asignado por el cliente.</w:t>
            </w:r>
          </w:p>
        </w:tc>
      </w:tr>
      <w:tr w:rsidR="0090009C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90009C" w:rsidRPr="007A6F30" w:rsidRDefault="001B71E4" w:rsidP="00C3254B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7A6F30">
              <w:rPr>
                <w:rFonts w:ascii="Verdana" w:hAnsi="Verdana"/>
                <w:color w:val="0070C0"/>
                <w:sz w:val="28"/>
                <w:szCs w:val="24"/>
              </w:rPr>
              <w:t>SG-SST</w:t>
            </w:r>
          </w:p>
          <w:p w:rsidR="0090009C" w:rsidRPr="00F85305" w:rsidRDefault="001B71E4" w:rsidP="00E42890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e implementación de un sistema de gestión de seguridad y salu</w:t>
            </w:r>
            <w:r w:rsidR="00C54C22" w:rsidRPr="00F85305">
              <w:rPr>
                <w:rFonts w:ascii="Verdana" w:hAnsi="Verdana"/>
                <w:b w:val="0"/>
                <w:sz w:val="24"/>
                <w:szCs w:val="24"/>
              </w:rPr>
              <w:t>d</w:t>
            </w:r>
            <w:r w:rsidRPr="00F85305">
              <w:rPr>
                <w:rFonts w:ascii="Verdana" w:hAnsi="Verdana"/>
                <w:b w:val="0"/>
                <w:sz w:val="24"/>
                <w:szCs w:val="24"/>
              </w:rPr>
              <w:t xml:space="preserve"> en el trabajo</w:t>
            </w:r>
            <w:proofErr w:type="gramStart"/>
            <w:r w:rsidRPr="00F85305">
              <w:rPr>
                <w:rFonts w:ascii="Verdana" w:hAnsi="Verdana"/>
                <w:b w:val="0"/>
                <w:sz w:val="24"/>
                <w:szCs w:val="24"/>
              </w:rPr>
              <w:t>.</w:t>
            </w:r>
            <w:r w:rsidR="0090009C" w:rsidRPr="00F85305">
              <w:rPr>
                <w:rFonts w:ascii="Verdana" w:hAnsi="Verdana"/>
                <w:b w:val="0"/>
                <w:sz w:val="24"/>
                <w:szCs w:val="24"/>
              </w:rPr>
              <w:t>.</w:t>
            </w:r>
            <w:proofErr w:type="gramEnd"/>
          </w:p>
          <w:p w:rsidR="0090009C" w:rsidRPr="00F85305" w:rsidRDefault="0090009C" w:rsidP="00C3254B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proofErr w:type="spellStart"/>
            <w:r w:rsidRPr="00F85305">
              <w:rPr>
                <w:rFonts w:ascii="Verdana" w:hAnsi="Verdana"/>
                <w:b w:val="0"/>
                <w:sz w:val="24"/>
                <w:szCs w:val="24"/>
              </w:rPr>
              <w:t>Item</w:t>
            </w:r>
            <w:proofErr w:type="spellEnd"/>
            <w:r w:rsidRPr="00F85305">
              <w:rPr>
                <w:rFonts w:ascii="Verdana" w:hAnsi="Verdana"/>
                <w:b w:val="0"/>
                <w:sz w:val="24"/>
                <w:szCs w:val="24"/>
              </w:rPr>
              <w:t xml:space="preserve"> #</w:t>
            </w:r>
            <w:r w:rsidR="001B71E4" w:rsidRPr="00F85305">
              <w:rPr>
                <w:rFonts w:ascii="Verdana" w:hAnsi="Verdana"/>
                <w:b w:val="0"/>
                <w:sz w:val="24"/>
                <w:szCs w:val="24"/>
              </w:rPr>
              <w:t>: HSE</w:t>
            </w:r>
            <w:r w:rsidR="00F32E1E" w:rsidRPr="00F85305">
              <w:rPr>
                <w:rFonts w:ascii="Verdana" w:hAnsi="Verdana"/>
                <w:b w:val="0"/>
                <w:sz w:val="24"/>
                <w:szCs w:val="24"/>
              </w:rPr>
              <w:t>-</w:t>
            </w:r>
            <w:r w:rsidR="001B71E4" w:rsidRPr="00F85305">
              <w:rPr>
                <w:rFonts w:ascii="Verdana" w:hAnsi="Verdana"/>
                <w:b w:val="0"/>
                <w:sz w:val="24"/>
                <w:szCs w:val="24"/>
              </w:rPr>
              <w:t>1002</w:t>
            </w:r>
          </w:p>
          <w:p w:rsidR="001B71E4" w:rsidRPr="00F85305" w:rsidRDefault="001B71E4" w:rsidP="001B71E4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C54C22" w:rsidRPr="00F85305" w:rsidRDefault="00C54C22" w:rsidP="00C54C22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Auditoria inicial al SG-SST</w:t>
            </w:r>
            <w:r w:rsidRPr="00F85305">
              <w:rPr>
                <w:rFonts w:ascii="Verdana" w:hAnsi="Verdana"/>
                <w:sz w:val="24"/>
                <w:szCs w:val="24"/>
              </w:rPr>
              <w:t>.</w:t>
            </w:r>
          </w:p>
          <w:p w:rsidR="00C54C22" w:rsidRPr="00F85305" w:rsidRDefault="00C54C22" w:rsidP="00C54C22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Evaluación y seguimiento a la ejecución del plan de gestión SST.</w:t>
            </w:r>
          </w:p>
          <w:p w:rsidR="0090009C" w:rsidRPr="00F85305" w:rsidRDefault="00C54C22" w:rsidP="00C54C22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Acompañamiento durante las visitas del ministerio del trabajo.</w:t>
            </w:r>
          </w:p>
          <w:p w:rsidR="002964E5" w:rsidRPr="00F85305" w:rsidRDefault="002964E5" w:rsidP="00C54C22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Seguimiento a plan anual de gestión SST.</w:t>
            </w:r>
          </w:p>
          <w:p w:rsidR="002964E5" w:rsidRPr="00F85305" w:rsidRDefault="002964E5" w:rsidP="002964E5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y acompañamiento en planes anuales de capacitación y entrenamiento SST.</w:t>
            </w:r>
          </w:p>
        </w:tc>
      </w:tr>
      <w:tr w:rsidR="0090009C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E42890" w:rsidRPr="007A6F30" w:rsidRDefault="00C54C22" w:rsidP="00E42890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7A6F30">
              <w:rPr>
                <w:rFonts w:ascii="Verdana" w:hAnsi="Verdana"/>
                <w:color w:val="0070C0"/>
                <w:sz w:val="28"/>
                <w:szCs w:val="24"/>
              </w:rPr>
              <w:t>Tareas de alto riesgo</w:t>
            </w:r>
          </w:p>
          <w:p w:rsidR="00E42890" w:rsidRPr="00F85305" w:rsidRDefault="00C54C22" w:rsidP="00E42890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Evaluación y seguimiento</w:t>
            </w:r>
            <w:r w:rsidR="00EB5863" w:rsidRPr="00F85305">
              <w:rPr>
                <w:rFonts w:ascii="Verdana" w:hAnsi="Verdana"/>
                <w:b w:val="0"/>
                <w:sz w:val="24"/>
                <w:szCs w:val="24"/>
              </w:rPr>
              <w:t xml:space="preserve"> durante la planeación y ejecución de actividades de alto riesgo (trabajos en caliente, trabajos en altura, trabajos en espacios confinados, trabajos con energía eléctrica inducida, </w:t>
            </w:r>
            <w:proofErr w:type="spellStart"/>
            <w:r w:rsidR="00EB5863" w:rsidRPr="00F85305">
              <w:rPr>
                <w:rFonts w:ascii="Verdana" w:hAnsi="Verdana"/>
                <w:b w:val="0"/>
                <w:sz w:val="24"/>
                <w:szCs w:val="24"/>
              </w:rPr>
              <w:t>izaje</w:t>
            </w:r>
            <w:proofErr w:type="spellEnd"/>
            <w:r w:rsidR="00EB5863" w:rsidRPr="00F85305">
              <w:rPr>
                <w:rFonts w:ascii="Verdana" w:hAnsi="Verdana"/>
                <w:b w:val="0"/>
                <w:sz w:val="24"/>
                <w:szCs w:val="24"/>
              </w:rPr>
              <w:t xml:space="preserve"> de cargas)</w:t>
            </w:r>
            <w:r w:rsidR="00E42890" w:rsidRPr="00F85305">
              <w:rPr>
                <w:rFonts w:ascii="Verdana" w:hAnsi="Verdana"/>
                <w:b w:val="0"/>
                <w:sz w:val="24"/>
                <w:szCs w:val="24"/>
              </w:rPr>
              <w:t>.</w:t>
            </w:r>
          </w:p>
          <w:p w:rsidR="00E42890" w:rsidRPr="00F85305" w:rsidRDefault="00E42890" w:rsidP="00E42890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proofErr w:type="spellStart"/>
            <w:r w:rsidRPr="00F85305">
              <w:rPr>
                <w:rFonts w:ascii="Verdana" w:hAnsi="Verdana"/>
                <w:b w:val="0"/>
                <w:sz w:val="24"/>
                <w:szCs w:val="24"/>
              </w:rPr>
              <w:t>Item</w:t>
            </w:r>
            <w:proofErr w:type="spellEnd"/>
            <w:r w:rsidRPr="00F85305">
              <w:rPr>
                <w:rFonts w:ascii="Verdana" w:hAnsi="Verdana"/>
                <w:b w:val="0"/>
                <w:sz w:val="24"/>
                <w:szCs w:val="24"/>
              </w:rPr>
              <w:t xml:space="preserve"> #</w:t>
            </w:r>
            <w:r w:rsidR="00F32E1E" w:rsidRPr="00F85305">
              <w:rPr>
                <w:rFonts w:ascii="Verdana" w:hAnsi="Verdana"/>
                <w:b w:val="0"/>
                <w:sz w:val="24"/>
                <w:szCs w:val="24"/>
              </w:rPr>
              <w:t>: HSE-1</w:t>
            </w:r>
            <w:r w:rsidRPr="00F85305">
              <w:rPr>
                <w:rFonts w:ascii="Verdana" w:hAnsi="Verdana"/>
                <w:b w:val="0"/>
                <w:sz w:val="24"/>
                <w:szCs w:val="24"/>
              </w:rPr>
              <w:t>00</w:t>
            </w:r>
            <w:r w:rsidR="00F32E1E" w:rsidRPr="00F85305">
              <w:rPr>
                <w:rFonts w:ascii="Verdana" w:hAnsi="Verdana"/>
                <w:b w:val="0"/>
                <w:sz w:val="24"/>
                <w:szCs w:val="24"/>
              </w:rPr>
              <w:t>3</w:t>
            </w:r>
          </w:p>
          <w:p w:rsidR="00F32E1E" w:rsidRPr="00F85305" w:rsidRDefault="00F32E1E" w:rsidP="00F32E1E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F32E1E" w:rsidRPr="00F85305" w:rsidRDefault="00FA7879" w:rsidP="00F32E1E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de estándares de las actividades</w:t>
            </w:r>
            <w:r w:rsidR="00F32E1E" w:rsidRPr="00F85305">
              <w:rPr>
                <w:rFonts w:ascii="Verdana" w:hAnsi="Verdana"/>
                <w:sz w:val="24"/>
                <w:szCs w:val="24"/>
              </w:rPr>
              <w:t>.</w:t>
            </w:r>
          </w:p>
          <w:p w:rsidR="0090009C" w:rsidRPr="00F85305" w:rsidRDefault="00FA7879" w:rsidP="00F32E1E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Evaluación de campo para verificar su implementación</w:t>
            </w:r>
            <w:r w:rsidR="00F32E1E" w:rsidRPr="00F85305">
              <w:rPr>
                <w:rFonts w:ascii="Verdana" w:hAnsi="Verdana"/>
                <w:b w:val="0"/>
                <w:sz w:val="24"/>
                <w:szCs w:val="24"/>
              </w:rPr>
              <w:t>.</w:t>
            </w:r>
          </w:p>
          <w:p w:rsidR="00FA7879" w:rsidRPr="00F85305" w:rsidRDefault="00FA7879" w:rsidP="00FA7879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Análisis específico de riesgos de actividades de alto riesgo.</w:t>
            </w:r>
          </w:p>
          <w:p w:rsidR="002A0782" w:rsidRPr="00F85305" w:rsidRDefault="00DD7F42" w:rsidP="002A0782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Capacitación especializada a equipos de trabajo.</w:t>
            </w:r>
          </w:p>
        </w:tc>
      </w:tr>
      <w:tr w:rsidR="002964E5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 w:themeColor="accent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964E5" w:rsidRPr="007A6F30" w:rsidRDefault="002964E5" w:rsidP="001A016E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7A6F30">
              <w:rPr>
                <w:rFonts w:ascii="Verdana" w:hAnsi="Verdana"/>
                <w:color w:val="0070C0"/>
                <w:sz w:val="28"/>
                <w:szCs w:val="24"/>
              </w:rPr>
              <w:t>Gestión de contratistas.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y ejecución del plan de seguimiento a contratistas y proveedores.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Ítem #: HSE-</w:t>
            </w:r>
            <w:r w:rsidR="00F85305">
              <w:rPr>
                <w:rFonts w:ascii="Verdana" w:hAnsi="Verdana"/>
                <w:b w:val="0"/>
                <w:sz w:val="24"/>
                <w:szCs w:val="24"/>
              </w:rPr>
              <w:t>1004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2964E5" w:rsidRPr="00F85305" w:rsidRDefault="002964E5" w:rsidP="000F2258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Diseño plan de control contratistas y proveedores.</w:t>
            </w:r>
          </w:p>
          <w:p w:rsidR="002964E5" w:rsidRPr="00F85305" w:rsidRDefault="002964E5" w:rsidP="000F2258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Auditorías SST a contratistas.</w:t>
            </w:r>
          </w:p>
          <w:p w:rsidR="002964E5" w:rsidRDefault="002964E5" w:rsidP="000F2258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Evaluación en SST de contratistas</w:t>
            </w:r>
            <w:r w:rsidRPr="00F85305">
              <w:rPr>
                <w:rFonts w:ascii="Verdana" w:hAnsi="Verdana"/>
                <w:caps/>
                <w:color w:val="0070C0"/>
                <w:sz w:val="24"/>
                <w:szCs w:val="24"/>
              </w:rPr>
              <w:t>.</w:t>
            </w:r>
          </w:p>
          <w:p w:rsidR="00644FE1" w:rsidRDefault="00644FE1" w:rsidP="00644FE1">
            <w:pPr>
              <w:pStyle w:val="TableText3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</w:p>
          <w:p w:rsidR="00644FE1" w:rsidRDefault="00644FE1" w:rsidP="00644FE1">
            <w:pPr>
              <w:pStyle w:val="TableText3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</w:p>
          <w:p w:rsidR="008605AD" w:rsidRPr="00F85305" w:rsidRDefault="008605AD" w:rsidP="00644FE1">
            <w:pPr>
              <w:pStyle w:val="TableText3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</w:p>
        </w:tc>
      </w:tr>
      <w:tr w:rsidR="002964E5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 w:themeColor="accent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964E5" w:rsidRPr="007A6F30" w:rsidRDefault="002964E5" w:rsidP="001A016E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7A6F30">
              <w:rPr>
                <w:rFonts w:ascii="Verdana" w:hAnsi="Verdana"/>
                <w:color w:val="0070C0"/>
                <w:sz w:val="28"/>
                <w:szCs w:val="24"/>
              </w:rPr>
              <w:t>asesoria en compras de suministros de SST.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proofErr w:type="spellStart"/>
            <w:r w:rsidRPr="00F85305">
              <w:rPr>
                <w:rFonts w:ascii="Verdana" w:hAnsi="Verdana"/>
                <w:b w:val="0"/>
                <w:sz w:val="24"/>
                <w:szCs w:val="24"/>
              </w:rPr>
              <w:t>Item</w:t>
            </w:r>
            <w:proofErr w:type="spellEnd"/>
            <w:r w:rsidRPr="00F85305">
              <w:rPr>
                <w:rFonts w:ascii="Verdana" w:hAnsi="Verdana"/>
                <w:b w:val="0"/>
                <w:sz w:val="24"/>
                <w:szCs w:val="24"/>
              </w:rPr>
              <w:t xml:space="preserve"> #: HSE-</w:t>
            </w:r>
            <w:r w:rsidR="00F85305">
              <w:rPr>
                <w:rFonts w:ascii="Verdana" w:hAnsi="Verdana"/>
                <w:b w:val="0"/>
                <w:sz w:val="24"/>
                <w:szCs w:val="24"/>
              </w:rPr>
              <w:t>1005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3958EF" w:rsidRPr="003958EF" w:rsidRDefault="003958EF" w:rsidP="007A6F30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</w:t>
            </w:r>
            <w:r>
              <w:rPr>
                <w:rFonts w:ascii="Verdana" w:hAnsi="Verdana"/>
                <w:b w:val="0"/>
                <w:sz w:val="24"/>
                <w:szCs w:val="24"/>
              </w:rPr>
              <w:t>sesoría</w:t>
            </w:r>
            <w:r w:rsidR="007A6F30">
              <w:rPr>
                <w:rFonts w:ascii="Verdana" w:hAnsi="Verdana"/>
                <w:b w:val="0"/>
                <w:sz w:val="24"/>
                <w:szCs w:val="24"/>
              </w:rPr>
              <w:t xml:space="preserve"> para la selección y compra de los elementos de protección para el trabajo</w:t>
            </w:r>
          </w:p>
          <w:p w:rsidR="003958EF" w:rsidRPr="00F85305" w:rsidRDefault="003958EF" w:rsidP="007A6F30">
            <w:pPr>
              <w:pStyle w:val="TableText3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</w:p>
        </w:tc>
      </w:tr>
      <w:tr w:rsidR="002964E5" w:rsidRPr="00390E1E" w:rsidTr="00F85305">
        <w:tc>
          <w:tcPr>
            <w:tcW w:w="10348" w:type="dxa"/>
            <w:tcBorders>
              <w:top w:val="double" w:sz="4" w:space="0" w:color="FFC000"/>
              <w:bottom w:val="double" w:sz="4" w:space="0" w:color="FFC000" w:themeColor="accent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2964E5" w:rsidRPr="00166876" w:rsidRDefault="002964E5" w:rsidP="001A016E">
            <w:pPr>
              <w:pStyle w:val="TableText1"/>
              <w:rPr>
                <w:rFonts w:ascii="Verdana" w:hAnsi="Verdana"/>
                <w:color w:val="0070C0"/>
                <w:sz w:val="28"/>
                <w:szCs w:val="24"/>
              </w:rPr>
            </w:pPr>
            <w:r w:rsidRPr="00166876">
              <w:rPr>
                <w:rFonts w:ascii="Verdana" w:hAnsi="Verdana"/>
                <w:color w:val="0070C0"/>
                <w:sz w:val="28"/>
                <w:szCs w:val="24"/>
              </w:rPr>
              <w:t>investigacion de accidentes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Acompañamiento en el proceso de investigación de incidentes, accidentes y no conformidades generadas en el trabajo o por ocasión de este.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proofErr w:type="spellStart"/>
            <w:r w:rsidRPr="00F85305">
              <w:rPr>
                <w:rFonts w:ascii="Verdana" w:hAnsi="Verdana"/>
                <w:b w:val="0"/>
                <w:sz w:val="24"/>
                <w:szCs w:val="24"/>
              </w:rPr>
              <w:t>Item</w:t>
            </w:r>
            <w:proofErr w:type="spellEnd"/>
            <w:r w:rsidRPr="00F85305">
              <w:rPr>
                <w:rFonts w:ascii="Verdana" w:hAnsi="Verdana"/>
                <w:b w:val="0"/>
                <w:sz w:val="24"/>
                <w:szCs w:val="24"/>
              </w:rPr>
              <w:t xml:space="preserve"> #: </w:t>
            </w:r>
            <w:r w:rsidR="00F85305">
              <w:rPr>
                <w:rFonts w:ascii="Verdana" w:hAnsi="Verdana"/>
                <w:b w:val="0"/>
                <w:sz w:val="24"/>
                <w:szCs w:val="24"/>
              </w:rPr>
              <w:t>HSE-100</w:t>
            </w:r>
            <w:r w:rsidR="001E0CB1">
              <w:rPr>
                <w:rFonts w:ascii="Verdana" w:hAnsi="Verdana"/>
                <w:b w:val="0"/>
                <w:sz w:val="24"/>
                <w:szCs w:val="24"/>
              </w:rPr>
              <w:t>6</w:t>
            </w:r>
          </w:p>
          <w:p w:rsidR="002964E5" w:rsidRPr="00F85305" w:rsidRDefault="002964E5" w:rsidP="002964E5">
            <w:pPr>
              <w:pStyle w:val="TableText3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Detalles:</w:t>
            </w:r>
          </w:p>
          <w:p w:rsidR="002964E5" w:rsidRPr="00F85305" w:rsidRDefault="002964E5" w:rsidP="003958EF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Acompañamiento en la asistencia del accidentado.</w:t>
            </w:r>
          </w:p>
          <w:p w:rsidR="002964E5" w:rsidRPr="00F85305" w:rsidRDefault="002964E5" w:rsidP="003958EF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b w:val="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Acompañamiento en la investigación de todos los eventos</w:t>
            </w:r>
          </w:p>
          <w:p w:rsidR="002964E5" w:rsidRPr="00F85305" w:rsidRDefault="002964E5" w:rsidP="003958EF">
            <w:pPr>
              <w:pStyle w:val="TableText3"/>
              <w:numPr>
                <w:ilvl w:val="0"/>
                <w:numId w:val="19"/>
              </w:numPr>
              <w:ind w:left="169" w:hanging="169"/>
              <w:rPr>
                <w:rFonts w:ascii="Verdana" w:hAnsi="Verdana"/>
                <w:caps/>
                <w:color w:val="0070C0"/>
                <w:sz w:val="24"/>
                <w:szCs w:val="24"/>
              </w:rPr>
            </w:pPr>
            <w:r w:rsidRPr="00F85305">
              <w:rPr>
                <w:rFonts w:ascii="Verdana" w:hAnsi="Verdana"/>
                <w:b w:val="0"/>
                <w:sz w:val="24"/>
                <w:szCs w:val="24"/>
              </w:rPr>
              <w:t>Seguimiento a la implementación del plan de acción resultado de las investigaciones.</w:t>
            </w:r>
          </w:p>
        </w:tc>
      </w:tr>
    </w:tbl>
    <w:bookmarkStart w:id="26" w:name="_Toc467441807"/>
    <w:p w:rsidR="00DF2324" w:rsidRPr="00DF2324" w:rsidRDefault="008605AD" w:rsidP="0064575A">
      <w:pPr>
        <w:pStyle w:val="Ttulo1"/>
        <w:rPr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403598</wp:posOffset>
                </wp:positionV>
                <wp:extent cx="5659755" cy="3877945"/>
                <wp:effectExtent l="152400" t="247650" r="150495" b="255905"/>
                <wp:wrapNone/>
                <wp:docPr id="79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9755" cy="3877945"/>
                          <a:chOff x="0" y="-12232"/>
                          <a:chExt cx="1257300" cy="914400"/>
                        </a:xfrm>
                      </wpg:grpSpPr>
                      <wps:wsp>
                        <wps:cNvPr id="13" name="AutoShape 17"/>
                        <wps:cNvSpPr>
                          <a:spLocks noChangeArrowheads="1"/>
                        </wps:cNvSpPr>
                        <wps:spPr bwMode="auto">
                          <a:xfrm rot="21206167">
                            <a:off x="0" y="-12232"/>
                            <a:ext cx="1257300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8"/>
                        <wps:cNvSpPr>
                          <a:spLocks noChangeArrowheads="1"/>
                        </wps:cNvSpPr>
                        <wps:spPr bwMode="auto">
                          <a:xfrm rot="21417052">
                            <a:off x="30208" y="47586"/>
                            <a:ext cx="1175751" cy="8015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68893" y="83018"/>
                            <a:ext cx="1090808" cy="7267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C99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B4DBB" id="Grupo 79" o:spid="_x0000_s1026" style="position:absolute;margin-left:21.35pt;margin-top:31.8pt;width:445.65pt;height:305.35pt;z-index:251630080;mso-width-relative:margin;mso-height-relative:margin" coordorigin=",-122" coordsize="1257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">
                <v:roundrect id="AutoShape 17" o:spid="_x0000_s1027" style="position:absolute;top:-122;width:12573;height:9143;rotation:-430171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clL0A&#10;AADbAAAADwAAAGRycy9kb3ducmV2LnhtbERPSwrCMBDdC94hjOBOUxVEqlFEEF2Jn4K4G5qxLTaT&#10;0qRab28Ewd083ncWq9aU4km1KywrGA0jEMSp1QVnCpLLdjAD4TyyxtIyKXiTg9Wy21lgrO2LT/Q8&#10;+0yEEHYxKsi9r2IpXZqTQTe0FXHg7rY26AOsM6lrfIVwU8pxFE2lwYJDQ44VbXJKH+fGKLgfyl1y&#10;vK2bo20w21wfV11Nd0r1e+16DsJT6//in3uvw/wJfH8J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KqclL0AAADbAAAADwAAAAAAAAAAAAAAAACYAgAAZHJzL2Rvd25yZXYu&#10;eG1sUEsFBgAAAAAEAAQA9QAAAIIDAAAAAA==&#10;" fillcolor="#ffc000 [3207]" stroked="f"/>
                <v:roundrect id="AutoShape 18" o:spid="_x0000_s1028" style="position:absolute;left:302;top:475;width:11757;height:8016;rotation:-199828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IG8AA&#10;AADbAAAADwAAAGRycy9kb3ducmV2LnhtbERPS2rDMBDdF3oHMYXuajmhmOBaCSUQEropdXKAiTW1&#10;TK2RsRTH1emrQiC7ebzvVJvZ9mKi0XeOFSyyHARx43THrYLTcfeyAuEDssbeMSn4JQ+b9eNDhaV2&#10;V/6iqQ6tSCHsS1RgQhhKKX1jyKLP3ECcuG83WgwJjq3UI15TuO3lMs8LabHj1GBwoK2h5qe+WAUc&#10;YzE4/WlMPM+R6v1HsZxQqeen+f0NRKA53MU390Gn+a/w/0s6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VIG8AAAADbAAAADwAAAAAAAAAAAAAAAACYAgAAZHJzL2Rvd25y&#10;ZXYueG1sUEsFBgAAAAAEAAQA9QAAAIUDAAAAAA==&#10;" fillcolor="#00b0f0" stroked="f"/>
                <v:roundrect id="AutoShape 19" o:spid="_x0000_s1029" style="position:absolute;left:688;top:830;width:10909;height:72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aZWMAA&#10;AADbAAAADwAAAGRycy9kb3ducmV2LnhtbERPTYvCMBC9L/gfwgh701RZRatRRJAVdMGqB49DM7bF&#10;ZlKSrNZ/b4SFvc3jfc582Zpa3Mn5yrKCQT8BQZxbXXGh4Hza9CYgfEDWWFsmBU/ysFx0PuaYavvg&#10;jO7HUIgYwj5FBWUITSqlz0sy6Pu2IY7c1TqDIUJXSO3wEcNNLYdJMpYGK44NJTa0Lim/HX+Ngoxa&#10;4w/Z5nuk3e7i9zTNv+SPUp/ddjUDEagN/+I/91bH+SN4/x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aZWMAAAADbAAAADwAAAAAAAAAAAAAAAACYAgAAZHJzL2Rvd25y&#10;ZXYueG1sUEsFBgAAAAAEAAQA9QAAAIUDAAAAAA==&#10;" stroked="f" strokecolor="#c9f" strokeweight="1.5pt"/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6DC184FA" wp14:editId="34174FD3">
                <wp:simplePos x="0" y="0"/>
                <wp:positionH relativeFrom="column">
                  <wp:posOffset>2400300</wp:posOffset>
                </wp:positionH>
                <wp:positionV relativeFrom="paragraph">
                  <wp:posOffset>-2932291</wp:posOffset>
                </wp:positionV>
                <wp:extent cx="1352550" cy="1047115"/>
                <wp:effectExtent l="0" t="0" r="0" b="635"/>
                <wp:wrapTight wrapText="bothSides">
                  <wp:wrapPolygon edited="0">
                    <wp:start x="9735" y="0"/>
                    <wp:lineTo x="8214" y="786"/>
                    <wp:lineTo x="5476" y="4716"/>
                    <wp:lineTo x="5476" y="8645"/>
                    <wp:lineTo x="9127" y="12968"/>
                    <wp:lineTo x="3955" y="13361"/>
                    <wp:lineTo x="913" y="15326"/>
                    <wp:lineTo x="913" y="21220"/>
                    <wp:lineTo x="20687" y="21220"/>
                    <wp:lineTo x="20992" y="15326"/>
                    <wp:lineTo x="17949" y="13361"/>
                    <wp:lineTo x="12169" y="12968"/>
                    <wp:lineTo x="16428" y="8252"/>
                    <wp:lineTo x="16732" y="5502"/>
                    <wp:lineTo x="14299" y="1179"/>
                    <wp:lineTo x="12777" y="0"/>
                    <wp:lineTo x="9735" y="0"/>
                  </wp:wrapPolygon>
                </wp:wrapTight>
                <wp:docPr id="118" name="Grupo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115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19" name="Imagen 1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0" name="Cuadro de texto 120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uadro de texto 121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184FA" id="Grupo 118" o:spid="_x0000_s1060" style="position:absolute;margin-left:189pt;margin-top:-230.9pt;width:106.5pt;height:82.45pt;z-index:-251565568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">
                <v:shape id="Imagen 119" o:spid="_x0000_s1061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21eTBAAAA3AAAAA8AAABkcnMvZG93bnJldi54bWxET0uLwjAQvi/4H8IseNO0Hpa1a5RFK3j1&#10;geBtaGabYjMpSWy7/94IC3ubj+85q81oW9GTD41jBfk8A0FcOd1wreBy3s8+QYSIrLF1TAp+KcBm&#10;PXlbYaHdwEfqT7EWKYRDgQpMjF0hZagMWQxz1xEn7sd5izFBX0vtcUjhtpWLLPuQFhtODQY72hqq&#10;7qeHVTD0232zMA+f78pStmV2v94OpVLT9/H7C0SkMf6L/9wHnebnS3g9ky6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21eTBAAAA3AAAAA8AAAAAAAAAAAAAAAAAnwIA&#10;AGRycy9kb3ducmV2LnhtbFBLBQYAAAAABAAEAPcAAACNAwAAAAA=&#10;">
                  <v:imagedata r:id="rId16" o:title="" croptop="-1f" cropbottom="20853f"/>
                  <v:path arrowok="t"/>
                </v:shape>
                <v:shape id="Cuadro de texto 120" o:spid="_x0000_s1062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21" o:spid="_x0000_s1063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F2324" w:rsidRPr="00DF2324" w:rsidRDefault="008605AD">
      <w:pPr>
        <w:rPr>
          <w:rFonts w:ascii="Lucida Sans Unicode" w:hAnsi="Lucida Sans Unicode"/>
          <w:b/>
          <w:bCs/>
          <w:iCs/>
          <w:sz w:val="28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61152" behindDoc="0" locked="0" layoutInCell="1" allowOverlap="1" wp14:anchorId="2A74B6A8" wp14:editId="5A90076C">
            <wp:simplePos x="0" y="0"/>
            <wp:positionH relativeFrom="column">
              <wp:posOffset>1228725</wp:posOffset>
            </wp:positionH>
            <wp:positionV relativeFrom="paragraph">
              <wp:posOffset>770890</wp:posOffset>
            </wp:positionV>
            <wp:extent cx="229857" cy="133350"/>
            <wp:effectExtent l="0" t="0" r="0" b="0"/>
            <wp:wrapNone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819"/>
                    <a:stretch/>
                  </pic:blipFill>
                  <pic:spPr bwMode="auto">
                    <a:xfrm>
                      <a:off x="0" y="0"/>
                      <a:ext cx="229857" cy="13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59104" behindDoc="0" locked="0" layoutInCell="1" allowOverlap="1" wp14:anchorId="2A74B6A8" wp14:editId="5A90076C">
            <wp:simplePos x="0" y="0"/>
            <wp:positionH relativeFrom="column">
              <wp:posOffset>4342765</wp:posOffset>
            </wp:positionH>
            <wp:positionV relativeFrom="paragraph">
              <wp:posOffset>768985</wp:posOffset>
            </wp:positionV>
            <wp:extent cx="666399" cy="386607"/>
            <wp:effectExtent l="0" t="0" r="0" b="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819"/>
                    <a:stretch/>
                  </pic:blipFill>
                  <pic:spPr bwMode="auto">
                    <a:xfrm>
                      <a:off x="0" y="0"/>
                      <a:ext cx="666399" cy="38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456565</wp:posOffset>
                </wp:positionV>
                <wp:extent cx="1266825" cy="1045231"/>
                <wp:effectExtent l="0" t="0" r="0" b="2540"/>
                <wp:wrapNone/>
                <wp:docPr id="128" name="Grupo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1045231"/>
                          <a:chOff x="0" y="0"/>
                          <a:chExt cx="1266825" cy="1045231"/>
                        </a:xfrm>
                      </wpg:grpSpPr>
                      <pic:pic xmlns:pic="http://schemas.openxmlformats.org/drawingml/2006/picture">
                        <pic:nvPicPr>
                          <pic:cNvPr id="124" name="Imagen 1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76200" y="0"/>
                            <a:ext cx="113284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" name="Cuadro de texto 125"/>
                        <wps:cNvSpPr txBox="1"/>
                        <wps:spPr>
                          <a:xfrm>
                            <a:off x="0" y="781050"/>
                            <a:ext cx="1266825" cy="264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Cuadro de texto 126"/>
                        <wps:cNvSpPr txBox="1"/>
                        <wps:spPr>
                          <a:xfrm>
                            <a:off x="133350" y="619125"/>
                            <a:ext cx="1028712" cy="208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28" o:spid="_x0000_s1064" style="position:absolute;margin-left:213pt;margin-top:35.95pt;width:99.75pt;height:82.3pt;z-index:251757056" coordsize="12668,10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">
                <v:shape id="Imagen 124" o:spid="_x0000_s1065" type="#_x0000_t75" style="position:absolute;left:762;width:11328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33evCAAAA3AAAAA8AAABkcnMvZG93bnJldi54bWxET01rwkAQvQv+h2WE3nSjVimpq5iiUAoe&#10;jOY+yU6T0OxsyG41+ffdguBtHu9zNrveNOJGnastK5jPIhDEhdU1lwqul+P0DYTzyBoby6RgIAe7&#10;7Xi0wVjbO5/plvpShBB2MSqovG9jKV1RkUE3sy1x4L5tZ9AH2JVSd3gP4aaRiyhaS4M1h4YKW/qo&#10;qPhJf42CZZ7llDSUJV+H4TQcszZPk5VSL5N+/w7CU++f4of7U4f5i1f4fyZc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N93rwgAAANwAAAAPAAAAAAAAAAAAAAAAAJ8C&#10;AABkcnMvZG93bnJldi54bWxQSwUGAAAAAAQABAD3AAAAjgMAAAAA&#10;">
                  <v:imagedata r:id="rId28" o:title="" croptop="-1f" cropbottom="20853f"/>
                  <v:path arrowok="t"/>
                </v:shape>
                <v:shape id="Cuadro de texto 125" o:spid="_x0000_s1066" type="#_x0000_t202" style="position:absolute;top:7810;width:12668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1+8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8Q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b1+8MAAADcAAAADwAAAAAAAAAAAAAAAACYAgAAZHJzL2Rv&#10;d25yZXYueG1sUEsFBgAAAAAEAAQA9QAAAIgDAAAAAA=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26" o:spid="_x0000_s1067" type="#_x0000_t202" style="position:absolute;left:1333;top:6191;width:10287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466090</wp:posOffset>
            </wp:positionV>
            <wp:extent cx="4561205" cy="2721610"/>
            <wp:effectExtent l="0" t="0" r="0" b="2540"/>
            <wp:wrapNone/>
            <wp:docPr id="59" name="Imagen 59" descr="Resultado de imagen para gestion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Resultado de imagen para gestion h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2324" w:rsidRPr="00DF2324">
        <w:rPr>
          <w:lang w:val="es-CO"/>
        </w:rPr>
        <w:br w:type="page"/>
      </w:r>
    </w:p>
    <w:p w:rsidR="00DF2324" w:rsidRPr="00DF2324" w:rsidRDefault="008605AD" w:rsidP="0064575A">
      <w:pPr>
        <w:pStyle w:val="Ttulo1"/>
        <w:rPr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6A4ED460" wp14:editId="6D364595">
                <wp:simplePos x="0" y="0"/>
                <wp:positionH relativeFrom="column">
                  <wp:posOffset>2495550</wp:posOffset>
                </wp:positionH>
                <wp:positionV relativeFrom="paragraph">
                  <wp:posOffset>-242570</wp:posOffset>
                </wp:positionV>
                <wp:extent cx="1352550" cy="1047115"/>
                <wp:effectExtent l="0" t="0" r="0" b="635"/>
                <wp:wrapNone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115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32" name="Imagen 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3" name="Cuadro de texto 133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Cuadro de texto 134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ED460" id="Grupo 131" o:spid="_x0000_s1068" style="position:absolute;margin-left:196.5pt;margin-top:-19.1pt;width:106.5pt;height:82.45pt;z-index:251763200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">
                <v:shape id="Imagen 132" o:spid="_x0000_s1069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G/XAAAAA3AAAAA8AAABkcnMvZG93bnJldi54bWxET0uLwjAQvi/4H8IseNPULizSNcqiFbz6&#10;QPA2NLNNsZmUJLbdf2+Ehb3Nx/ec1Wa0rejJh8axgsU8A0FcOd1wreBy3s+WIEJE1tg6JgW/FGCz&#10;nrytsNBu4CP1p1iLFMKhQAUmxq6QMlSGLIa564gT9+O8xZigr6X2OKRw28o8yz6lxYZTg8GOtoaq&#10;++lhFQz9dt/k5uEXu7KUbZndr7dDqdT0ffz+AhFpjP/iP/dBp/kfObyeSR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Gcb9cAAAADc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33" o:spid="_x0000_s1070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34" o:spid="_x0000_s1071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6"/>
    <w:p w:rsidR="00047490" w:rsidRDefault="00047490" w:rsidP="00047490">
      <w:pPr>
        <w:pStyle w:val="Ttulo1"/>
        <w:spacing w:before="0" w:after="0"/>
        <w:rPr>
          <w:lang w:val="es-CO"/>
        </w:rPr>
      </w:pPr>
    </w:p>
    <w:p w:rsidR="00047490" w:rsidRPr="00047490" w:rsidRDefault="00047490" w:rsidP="00047490">
      <w:pPr>
        <w:pStyle w:val="Textoindependiente"/>
        <w:rPr>
          <w:lang w:val="es-CO"/>
        </w:rPr>
      </w:pPr>
    </w:p>
    <w:p w:rsidR="009B605E" w:rsidRDefault="00DF2324" w:rsidP="00047490">
      <w:pPr>
        <w:pStyle w:val="Ttulo1"/>
        <w:spacing w:before="0" w:after="0"/>
        <w:rPr>
          <w:lang w:val="es-CO"/>
        </w:rPr>
      </w:pPr>
      <w:r>
        <w:rPr>
          <w:lang w:val="es-CO"/>
        </w:rPr>
        <w:t xml:space="preserve">PLANES DE INTERVENCION </w:t>
      </w:r>
      <w:r w:rsidR="004C0B9D">
        <w:rPr>
          <w:lang w:val="es-CO"/>
        </w:rPr>
        <w:t>AL</w:t>
      </w:r>
      <w:r>
        <w:rPr>
          <w:lang w:val="es-CO"/>
        </w:rPr>
        <w:t xml:space="preserve"> SG-SST</w:t>
      </w:r>
    </w:p>
    <w:p w:rsidR="00AA0700" w:rsidRPr="00CD0178" w:rsidRDefault="00AA0700" w:rsidP="00AA0700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C45911" w:themeColor="accent2" w:themeShade="BF"/>
          <w:sz w:val="6"/>
          <w:lang w:val="es-CO"/>
        </w:rPr>
      </w:pPr>
    </w:p>
    <w:p w:rsidR="00DF2324" w:rsidRDefault="00DF2324" w:rsidP="00AA0700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C45911" w:themeColor="accent2" w:themeShade="BF"/>
          <w:sz w:val="24"/>
          <w:lang w:val="es-CO"/>
        </w:rPr>
      </w:pPr>
      <w:r w:rsidRPr="00E519BC">
        <w:rPr>
          <w:rFonts w:ascii="Lucida Sans Unicode" w:hAnsi="Lucida Sans Unicode"/>
          <w:b/>
          <w:bCs/>
          <w:iCs/>
          <w:color w:val="C45911" w:themeColor="accent2" w:themeShade="BF"/>
          <w:sz w:val="24"/>
          <w:lang w:val="es-CO"/>
        </w:rPr>
        <w:t>PLAN BRONCE:</w:t>
      </w:r>
      <w:r w:rsidR="000A525B">
        <w:rPr>
          <w:rFonts w:ascii="Lucida Sans Unicode" w:hAnsi="Lucida Sans Unicode"/>
          <w:b/>
          <w:bCs/>
          <w:iCs/>
          <w:color w:val="C45911" w:themeColor="accent2" w:themeShade="BF"/>
          <w:sz w:val="24"/>
          <w:lang w:val="es-CO"/>
        </w:rPr>
        <w:t xml:space="preserve"> </w:t>
      </w:r>
    </w:p>
    <w:p w:rsidR="00B64B52" w:rsidRPr="00EA36E9" w:rsidRDefault="00B64B52" w:rsidP="00AA0700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C45911" w:themeColor="accent2" w:themeShade="BF"/>
          <w:sz w:val="28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C45911" w:themeColor="accent2" w:themeShade="BF"/>
          <w:sz w:val="28"/>
          <w:lang w:val="es-CO"/>
        </w:rPr>
        <w:t>Número de horas estimadas: 100 (dependerán del diagnóstico inicial y del plan de trabajo)</w:t>
      </w:r>
    </w:p>
    <w:tbl>
      <w:tblPr>
        <w:tblW w:w="1034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DF2324" w:rsidRPr="00390E1E" w:rsidTr="00987DAC">
        <w:tc>
          <w:tcPr>
            <w:tcW w:w="10348" w:type="dxa"/>
            <w:tcBorders>
              <w:top w:val="double" w:sz="4" w:space="0" w:color="4472C4"/>
              <w:bottom w:val="double" w:sz="4" w:space="0" w:color="4472C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DF2324" w:rsidRPr="00EA36E9" w:rsidRDefault="00DF2324" w:rsidP="00DF2324">
            <w:pPr>
              <w:pStyle w:val="TableText3"/>
              <w:numPr>
                <w:ilvl w:val="0"/>
                <w:numId w:val="22"/>
              </w:numPr>
              <w:rPr>
                <w:rFonts w:ascii="Verdana" w:hAnsi="Verdana"/>
                <w:color w:val="0070C0"/>
                <w:sz w:val="32"/>
                <w:szCs w:val="24"/>
              </w:rPr>
            </w:pPr>
            <w:r w:rsidRPr="00EA36E9">
              <w:rPr>
                <w:rFonts w:ascii="Verdana" w:hAnsi="Verdana"/>
                <w:color w:val="0070C0"/>
                <w:sz w:val="28"/>
                <w:szCs w:val="24"/>
              </w:rPr>
              <w:t>EVALUACION INICIAL</w:t>
            </w:r>
            <w:r w:rsidRPr="00EA36E9">
              <w:rPr>
                <w:rFonts w:ascii="Verdana" w:hAnsi="Verdana"/>
                <w:color w:val="0070C0"/>
                <w:sz w:val="32"/>
                <w:szCs w:val="24"/>
              </w:rPr>
              <w:t>.</w:t>
            </w:r>
            <w:r w:rsidR="00B514F6">
              <w:rPr>
                <w:rFonts w:ascii="Verdana" w:hAnsi="Verdana"/>
                <w:color w:val="0070C0"/>
                <w:sz w:val="32"/>
                <w:szCs w:val="24"/>
              </w:rPr>
              <w:t xml:space="preserve"> 20%</w:t>
            </w:r>
          </w:p>
          <w:p w:rsidR="00DF2324" w:rsidRPr="00EA36E9" w:rsidRDefault="00DF2324" w:rsidP="001A016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Diagnóstico del estado del diseño y la implementación del SG-SST en la organización</w:t>
            </w: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.</w:t>
            </w:r>
          </w:p>
          <w:p w:rsidR="00DF2324" w:rsidRPr="00EA36E9" w:rsidRDefault="00DF2324" w:rsidP="001A016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</w:p>
          <w:p w:rsidR="00DF2324" w:rsidRPr="00EA36E9" w:rsidRDefault="00DF2324" w:rsidP="00DF2324">
            <w:pPr>
              <w:pStyle w:val="TableText3"/>
              <w:numPr>
                <w:ilvl w:val="0"/>
                <w:numId w:val="22"/>
              </w:numPr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diseño inicial o actualizacion del sg-sst</w:t>
            </w:r>
            <w:r w:rsidR="00B514F6">
              <w:rPr>
                <w:rFonts w:ascii="Verdana" w:hAnsi="Verdana"/>
                <w:caps/>
                <w:color w:val="0070C0"/>
                <w:sz w:val="28"/>
                <w:szCs w:val="24"/>
              </w:rPr>
              <w:t>.  80%</w:t>
            </w:r>
          </w:p>
          <w:p w:rsidR="00DF2324" w:rsidRPr="00EA36E9" w:rsidRDefault="00DF2324" w:rsidP="00DF2324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-Diseño o rediseño del sistema de gestión en seguridad y salud en el trabajo.</w:t>
            </w:r>
          </w:p>
          <w:p w:rsidR="00DF2324" w:rsidRDefault="00DF2324" w:rsidP="00DF2324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-Socialización al responsable </w:t>
            </w:r>
            <w:r w:rsidR="00047490">
              <w:rPr>
                <w:rFonts w:ascii="Verdana" w:hAnsi="Verdana"/>
                <w:b w:val="0"/>
                <w:sz w:val="28"/>
                <w:szCs w:val="24"/>
              </w:rPr>
              <w:t xml:space="preserve">SST </w:t>
            </w: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de la organización </w:t>
            </w:r>
          </w:p>
          <w:p w:rsidR="00047490" w:rsidRDefault="00047490" w:rsidP="00DF2324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</w:p>
          <w:p w:rsidR="00DF2324" w:rsidRPr="00EA36E9" w:rsidRDefault="00DF2324" w:rsidP="00390E1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</w:p>
        </w:tc>
      </w:tr>
    </w:tbl>
    <w:p w:rsidR="00390E1E" w:rsidRDefault="00390E1E" w:rsidP="00AA0700">
      <w:pPr>
        <w:pStyle w:val="Textoindependiente"/>
        <w:spacing w:after="0"/>
        <w:rPr>
          <w:rFonts w:ascii="Lucida Sans Unicode" w:hAnsi="Lucida Sans Unicode"/>
          <w:b/>
          <w:bCs/>
          <w:iCs/>
          <w:color w:val="7B7B7B" w:themeColor="accent3" w:themeShade="BF"/>
          <w:sz w:val="28"/>
          <w:lang w:val="es-CO"/>
        </w:rPr>
      </w:pPr>
    </w:p>
    <w:p w:rsidR="00E519BC" w:rsidRPr="00EA36E9" w:rsidRDefault="00E519BC" w:rsidP="00AA0700">
      <w:pPr>
        <w:pStyle w:val="Textoindependiente"/>
        <w:spacing w:after="0"/>
        <w:rPr>
          <w:rFonts w:ascii="Lucida Sans Unicode" w:hAnsi="Lucida Sans Unicode"/>
          <w:b/>
          <w:bCs/>
          <w:iCs/>
          <w:color w:val="7B7B7B" w:themeColor="accent3" w:themeShade="BF"/>
          <w:sz w:val="28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7B7B7B" w:themeColor="accent3" w:themeShade="BF"/>
          <w:sz w:val="28"/>
          <w:lang w:val="es-CO"/>
        </w:rPr>
        <w:t>PLAN PLATA:</w:t>
      </w:r>
    </w:p>
    <w:p w:rsidR="00B64B52" w:rsidRDefault="00B64B52" w:rsidP="00B64B52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808080" w:themeColor="background1" w:themeShade="80"/>
          <w:sz w:val="28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808080" w:themeColor="background1" w:themeShade="80"/>
          <w:sz w:val="28"/>
          <w:lang w:val="es-CO"/>
        </w:rPr>
        <w:t>Número de horas estimadas: 200 (dependerán del diagnóstico inicial y del plan de trabajo)</w:t>
      </w:r>
    </w:p>
    <w:p w:rsidR="00390E1E" w:rsidRPr="00EA36E9" w:rsidRDefault="00390E1E" w:rsidP="00B64B52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808080" w:themeColor="background1" w:themeShade="80"/>
          <w:sz w:val="28"/>
          <w:lang w:val="es-CO"/>
        </w:rPr>
      </w:pPr>
    </w:p>
    <w:tbl>
      <w:tblPr>
        <w:tblW w:w="1034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E519BC" w:rsidRPr="00047490" w:rsidTr="00987DAC">
        <w:tc>
          <w:tcPr>
            <w:tcW w:w="10348" w:type="dxa"/>
            <w:tcBorders>
              <w:top w:val="double" w:sz="4" w:space="0" w:color="4472C4"/>
              <w:bottom w:val="double" w:sz="4" w:space="0" w:color="4472C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E519BC" w:rsidRPr="00EA36E9" w:rsidRDefault="00E519BC" w:rsidP="004C0B9D">
            <w:pPr>
              <w:pStyle w:val="TableText3"/>
              <w:numPr>
                <w:ilvl w:val="0"/>
                <w:numId w:val="24"/>
              </w:numPr>
              <w:rPr>
                <w:rFonts w:ascii="Verdana" w:hAnsi="Verdana"/>
                <w:color w:val="0070C0"/>
                <w:sz w:val="32"/>
                <w:szCs w:val="24"/>
              </w:rPr>
            </w:pPr>
            <w:r w:rsidRPr="00EA36E9">
              <w:rPr>
                <w:rFonts w:ascii="Verdana" w:hAnsi="Verdana"/>
                <w:color w:val="0070C0"/>
                <w:sz w:val="28"/>
                <w:szCs w:val="24"/>
              </w:rPr>
              <w:t>EVALUACION INICIAL</w:t>
            </w:r>
            <w:r w:rsidRPr="00EA36E9">
              <w:rPr>
                <w:rFonts w:ascii="Verdana" w:hAnsi="Verdana"/>
                <w:color w:val="0070C0"/>
                <w:sz w:val="32"/>
                <w:szCs w:val="24"/>
              </w:rPr>
              <w:t>.</w:t>
            </w:r>
            <w:r w:rsidR="00B514F6">
              <w:rPr>
                <w:rFonts w:ascii="Verdana" w:hAnsi="Verdana"/>
                <w:color w:val="0070C0"/>
                <w:sz w:val="32"/>
                <w:szCs w:val="24"/>
              </w:rPr>
              <w:t xml:space="preserve"> 10%</w:t>
            </w:r>
          </w:p>
          <w:p w:rsidR="00E519BC" w:rsidRPr="00EA36E9" w:rsidRDefault="00E519BC" w:rsidP="001A016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Diagnóstico del estado del diseño y la implementación del SG-SST en la organización</w:t>
            </w: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.</w:t>
            </w:r>
          </w:p>
          <w:p w:rsidR="00E519BC" w:rsidRPr="00EA36E9" w:rsidRDefault="00E519BC" w:rsidP="001A016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</w:p>
          <w:p w:rsidR="00E519BC" w:rsidRPr="00EA36E9" w:rsidRDefault="00E519BC" w:rsidP="004C0B9D">
            <w:pPr>
              <w:pStyle w:val="TableText3"/>
              <w:numPr>
                <w:ilvl w:val="0"/>
                <w:numId w:val="24"/>
              </w:numPr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diseño inicial o actualizacion del sg-sst</w:t>
            </w:r>
            <w:r w:rsidR="00B514F6">
              <w:rPr>
                <w:rFonts w:ascii="Verdana" w:hAnsi="Verdana"/>
                <w:caps/>
                <w:color w:val="0070C0"/>
                <w:sz w:val="28"/>
                <w:szCs w:val="24"/>
              </w:rPr>
              <w:t>. 90%</w:t>
            </w:r>
          </w:p>
          <w:p w:rsidR="00E519BC" w:rsidRPr="00EA36E9" w:rsidRDefault="00E519BC" w:rsidP="001A016E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-Diseño o rediseño del sistema de gestión en seguridad y salud en el trabajo.</w:t>
            </w:r>
          </w:p>
          <w:p w:rsidR="00E519BC" w:rsidRPr="00EA36E9" w:rsidRDefault="00E519BC" w:rsidP="001A016E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-Socialización al responsable </w:t>
            </w:r>
            <w:r w:rsidR="00047490">
              <w:rPr>
                <w:rFonts w:ascii="Verdana" w:hAnsi="Verdana"/>
                <w:b w:val="0"/>
                <w:sz w:val="28"/>
                <w:szCs w:val="24"/>
              </w:rPr>
              <w:t xml:space="preserve">SST </w:t>
            </w: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de la organización </w:t>
            </w:r>
          </w:p>
          <w:p w:rsidR="0086239D" w:rsidRPr="00EA36E9" w:rsidRDefault="0086239D" w:rsidP="001A016E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-Actualización del plan de inducción y reinducción para personal directo, contratistas y visitantes.</w:t>
            </w:r>
          </w:p>
          <w:p w:rsidR="00E519BC" w:rsidRDefault="00E519BC" w:rsidP="001A016E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-Acompañamiento en la implementación</w:t>
            </w:r>
            <w:r w:rsidR="00AA0700" w:rsidRPr="00EA36E9">
              <w:rPr>
                <w:rFonts w:ascii="Verdana" w:hAnsi="Verdana"/>
                <w:b w:val="0"/>
                <w:sz w:val="28"/>
                <w:szCs w:val="24"/>
              </w:rPr>
              <w:t xml:space="preserve"> durante 100 horas posteriores a la entrega de la </w:t>
            </w:r>
            <w:r w:rsidR="00987DAC" w:rsidRPr="00EA36E9">
              <w:rPr>
                <w:rFonts w:ascii="Verdana" w:hAnsi="Verdana"/>
                <w:b w:val="0"/>
                <w:sz w:val="28"/>
                <w:szCs w:val="24"/>
              </w:rPr>
              <w:t>documentación</w:t>
            </w:r>
            <w:r w:rsidR="00AA0700" w:rsidRPr="00EA36E9">
              <w:rPr>
                <w:rFonts w:ascii="Verdana" w:hAnsi="Verdana"/>
                <w:b w:val="0"/>
                <w:sz w:val="28"/>
                <w:szCs w:val="24"/>
              </w:rPr>
              <w:t>.</w:t>
            </w:r>
          </w:p>
          <w:p w:rsidR="00E519BC" w:rsidRPr="00EA36E9" w:rsidRDefault="00E519BC" w:rsidP="00047490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</w:p>
        </w:tc>
      </w:tr>
    </w:tbl>
    <w:p w:rsidR="00EA36E9" w:rsidRDefault="00EA36E9" w:rsidP="00987DAC">
      <w:pPr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</w:p>
    <w:p w:rsidR="00C43266" w:rsidRDefault="00047490" w:rsidP="00987DAC">
      <w:pPr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6A4ED460" wp14:editId="6D364595">
                <wp:simplePos x="0" y="0"/>
                <wp:positionH relativeFrom="column">
                  <wp:posOffset>2437130</wp:posOffset>
                </wp:positionH>
                <wp:positionV relativeFrom="paragraph">
                  <wp:posOffset>-240665</wp:posOffset>
                </wp:positionV>
                <wp:extent cx="1352550" cy="1047115"/>
                <wp:effectExtent l="0" t="0" r="0" b="635"/>
                <wp:wrapNone/>
                <wp:docPr id="135" name="Grupo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115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136" name="Imagen 1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7" name="Cuadro de texto 137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Cuadro de texto 138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8605AD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ED460" id="Grupo 135" o:spid="_x0000_s1072" style="position:absolute;margin-left:191.9pt;margin-top:-18.95pt;width:106.5pt;height:82.45pt;z-index:251765248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">
                <v:shape id="Imagen 136" o:spid="_x0000_s1073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HfbAAAAA3AAAAA8AAABkcnMvZG93bnJldi54bWxET02LwjAQvS/4H8II3jRVQaQaRbSC13UX&#10;wdvQjE2xmZQktvXfbxYW9jaP9znb/WAb0ZEPtWMF81kGgrh0uuZKwffXeboGESKyxsYxKXhTgP1u&#10;9LHFXLueP6m7xkqkEA45KjAxtrmUoTRkMcxcS5y4h/MWY4K+ktpjn8JtIxdZtpIWa04NBls6Giqf&#10;15dV0HfHc70wLz8/FYVsiux5u18KpSbj4bABEWmI/+I/90Wn+csV/D6TLpC7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1wd9sAAAADc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37" o:spid="_x0000_s1074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Yys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FYysMAAADcAAAADwAAAAAAAAAAAAAAAACYAgAAZHJzL2Rv&#10;d25yZXYueG1sUEsFBgAAAAAEAAQA9QAAAIgDAAAAAA=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38" o:spid="_x0000_s1075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MuMYA&#10;AADcAAAADwAAAGRycy9kb3ducmV2LnhtbESPQWvCQBCF7wX/wzKCt7pRsUh0FQlIRdqD1ou3MTsm&#10;wexszG419dd3DoXeZnhv3vtmsepcre7UhsqzgdEwAUWce1txYeD4tXmdgQoR2WLtmQz8UIDVsvey&#10;wNT6B+/pfoiFkhAOKRooY2xSrUNeksMw9A2xaBffOoyytoW2LT4k3NV6nCRv2mHF0lBiQ1lJ+fXw&#10;7Qzsss0n7s9jN3vW2fvHZd3cjqepMYN+t56DitTFf/Pf9dYK/k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MuMYAAADcAAAADwAAAAAAAAAAAAAAAACYAgAAZHJz&#10;L2Rvd25yZXYueG1sUEsFBgAAAAAEAAQA9QAAAIsDAAAAAA==&#10;" filled="f" stroked="f" strokeweight=".5pt">
                  <v:textbox>
                    <w:txbxContent>
                      <w:p w:rsidR="001A016E" w:rsidRPr="00E40824" w:rsidRDefault="001A016E" w:rsidP="008605AD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36E9" w:rsidRDefault="00EA36E9" w:rsidP="00987DAC">
      <w:pPr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</w:p>
    <w:p w:rsidR="00EA36E9" w:rsidRDefault="00EA36E9" w:rsidP="00987DAC">
      <w:pPr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</w:p>
    <w:p w:rsidR="00AA0700" w:rsidRPr="00EA36E9" w:rsidRDefault="00AA0700" w:rsidP="00987DAC">
      <w:pPr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FFC000"/>
          <w:sz w:val="28"/>
          <w:lang w:val="es-CO"/>
        </w:rPr>
        <w:t xml:space="preserve">PLAN </w:t>
      </w:r>
      <w:r w:rsidR="00987DAC" w:rsidRPr="00EA36E9">
        <w:rPr>
          <w:rFonts w:ascii="Lucida Sans Unicode" w:hAnsi="Lucida Sans Unicode"/>
          <w:b/>
          <w:bCs/>
          <w:iCs/>
          <w:color w:val="FFC000"/>
          <w:sz w:val="28"/>
          <w:lang w:val="es-CO"/>
        </w:rPr>
        <w:t>ORO</w:t>
      </w:r>
      <w:r w:rsidRPr="00EA36E9">
        <w:rPr>
          <w:rFonts w:ascii="Lucida Sans Unicode" w:hAnsi="Lucida Sans Unicode"/>
          <w:b/>
          <w:bCs/>
          <w:iCs/>
          <w:color w:val="FFC000"/>
          <w:sz w:val="28"/>
          <w:lang w:val="es-CO"/>
        </w:rPr>
        <w:t>:</w:t>
      </w:r>
    </w:p>
    <w:p w:rsidR="0047410E" w:rsidRDefault="0047410E" w:rsidP="0047410E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  <w:r w:rsidRPr="00EA36E9">
        <w:rPr>
          <w:rFonts w:ascii="Lucida Sans Unicode" w:hAnsi="Lucida Sans Unicode"/>
          <w:b/>
          <w:bCs/>
          <w:iCs/>
          <w:color w:val="FFC000"/>
          <w:sz w:val="28"/>
          <w:lang w:val="es-CO"/>
        </w:rPr>
        <w:t>Número de horas estimadas: 350 (dependerán del diagnóstico inicial y del plan de trabajo)</w:t>
      </w:r>
    </w:p>
    <w:p w:rsidR="00390E1E" w:rsidRPr="00EA36E9" w:rsidRDefault="00390E1E" w:rsidP="0047410E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FFC000"/>
          <w:sz w:val="28"/>
          <w:lang w:val="es-CO"/>
        </w:rPr>
      </w:pPr>
    </w:p>
    <w:tbl>
      <w:tblPr>
        <w:tblW w:w="1034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AA0700" w:rsidRPr="00047490" w:rsidTr="00987DAC">
        <w:tc>
          <w:tcPr>
            <w:tcW w:w="10348" w:type="dxa"/>
            <w:tcBorders>
              <w:top w:val="double" w:sz="4" w:space="0" w:color="4472C4"/>
              <w:bottom w:val="double" w:sz="4" w:space="0" w:color="4472C4"/>
            </w:tcBorders>
            <w:tcMar>
              <w:top w:w="14" w:type="dxa"/>
              <w:left w:w="115" w:type="dxa"/>
              <w:bottom w:w="14" w:type="dxa"/>
              <w:right w:w="115" w:type="dxa"/>
            </w:tcMar>
          </w:tcPr>
          <w:p w:rsidR="004C0B9D" w:rsidRPr="00EA36E9" w:rsidRDefault="004C0B9D" w:rsidP="004C0B9D">
            <w:pPr>
              <w:pStyle w:val="TableText3"/>
              <w:numPr>
                <w:ilvl w:val="0"/>
                <w:numId w:val="25"/>
              </w:numPr>
              <w:rPr>
                <w:rFonts w:ascii="Verdana" w:hAnsi="Verdana"/>
                <w:color w:val="0070C0"/>
                <w:sz w:val="32"/>
                <w:szCs w:val="24"/>
              </w:rPr>
            </w:pPr>
            <w:r w:rsidRPr="00EA36E9">
              <w:rPr>
                <w:rFonts w:ascii="Verdana" w:hAnsi="Verdana"/>
                <w:color w:val="0070C0"/>
                <w:sz w:val="28"/>
                <w:szCs w:val="24"/>
              </w:rPr>
              <w:t>EVALUACION INICIAL</w:t>
            </w:r>
            <w:r w:rsidRPr="00EA36E9">
              <w:rPr>
                <w:rFonts w:ascii="Verdana" w:hAnsi="Verdana"/>
                <w:color w:val="0070C0"/>
                <w:sz w:val="32"/>
                <w:szCs w:val="24"/>
              </w:rPr>
              <w:t>.</w:t>
            </w:r>
            <w:r w:rsidR="00B514F6">
              <w:rPr>
                <w:rFonts w:ascii="Verdana" w:hAnsi="Verdana"/>
                <w:color w:val="0070C0"/>
                <w:sz w:val="32"/>
                <w:szCs w:val="24"/>
              </w:rPr>
              <w:t xml:space="preserve"> 10%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Diagnóstico del estado del diseño y la implementación del SG-SST en la organización</w:t>
            </w: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.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</w:p>
          <w:p w:rsidR="004C0B9D" w:rsidRPr="00EA36E9" w:rsidRDefault="004C0B9D" w:rsidP="004C0B9D">
            <w:pPr>
              <w:pStyle w:val="TableText3"/>
              <w:numPr>
                <w:ilvl w:val="0"/>
                <w:numId w:val="25"/>
              </w:numPr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diseño inicial o actualizacion del sg-sst</w:t>
            </w:r>
            <w:r w:rsidR="00B514F6">
              <w:rPr>
                <w:rFonts w:ascii="Verdana" w:hAnsi="Verdana"/>
                <w:caps/>
                <w:color w:val="0070C0"/>
                <w:sz w:val="28"/>
                <w:szCs w:val="24"/>
              </w:rPr>
              <w:t>. 40%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-Diseño o rediseño del sistema de gestión en seguridad y salud en el trabajo.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-Socialización al responsable de la organización 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>-Actualización y ejecución del plan de inducción y reinducción para personal directo, contratistas y visitantes durante el periodo de intervención.</w:t>
            </w:r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-Acompañamiento en la implementación durante </w:t>
            </w:r>
            <w:r w:rsidR="00E431FE" w:rsidRPr="00EA36E9">
              <w:rPr>
                <w:rFonts w:ascii="Verdana" w:hAnsi="Verdana"/>
                <w:b w:val="0"/>
                <w:sz w:val="28"/>
                <w:szCs w:val="24"/>
              </w:rPr>
              <w:t>1</w:t>
            </w:r>
            <w:r w:rsidR="000A525B" w:rsidRPr="00EA36E9">
              <w:rPr>
                <w:rFonts w:ascii="Verdana" w:hAnsi="Verdana"/>
                <w:b w:val="0"/>
                <w:sz w:val="28"/>
                <w:szCs w:val="24"/>
              </w:rPr>
              <w:t>5</w:t>
            </w:r>
            <w:r w:rsidRPr="00EA36E9">
              <w:rPr>
                <w:rFonts w:ascii="Verdana" w:hAnsi="Verdana"/>
                <w:b w:val="0"/>
                <w:sz w:val="28"/>
                <w:szCs w:val="24"/>
              </w:rPr>
              <w:t>0 horas posteriores a la entrega de la documentación</w:t>
            </w:r>
            <w:proofErr w:type="gramStart"/>
            <w:r w:rsidRPr="00EA36E9">
              <w:rPr>
                <w:rFonts w:ascii="Verdana" w:hAnsi="Verdana"/>
                <w:b w:val="0"/>
                <w:sz w:val="28"/>
                <w:szCs w:val="24"/>
              </w:rPr>
              <w:t>..</w:t>
            </w:r>
            <w:proofErr w:type="gramEnd"/>
          </w:p>
          <w:p w:rsidR="004C0B9D" w:rsidRPr="00EA36E9" w:rsidRDefault="004C0B9D" w:rsidP="004C0B9D">
            <w:pPr>
              <w:pStyle w:val="TableText3"/>
              <w:rPr>
                <w:rFonts w:ascii="Verdana" w:hAnsi="Verdana"/>
                <w:b w:val="0"/>
                <w:sz w:val="28"/>
                <w:szCs w:val="24"/>
              </w:rPr>
            </w:pPr>
          </w:p>
          <w:p w:rsidR="000A525B" w:rsidRPr="00EA36E9" w:rsidRDefault="00047490" w:rsidP="000A525B">
            <w:pPr>
              <w:pStyle w:val="TableText3"/>
              <w:numPr>
                <w:ilvl w:val="0"/>
                <w:numId w:val="25"/>
              </w:numPr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>
              <w:rPr>
                <w:rFonts w:ascii="Verdana" w:hAnsi="Verdana"/>
                <w:caps/>
                <w:color w:val="0070C0"/>
                <w:sz w:val="28"/>
                <w:szCs w:val="24"/>
              </w:rPr>
              <w:t xml:space="preserve">Acompañamiento en </w:t>
            </w:r>
            <w:r w:rsidR="000A525B" w:rsidRPr="00EA36E9">
              <w:rPr>
                <w:rFonts w:ascii="Verdana" w:hAnsi="Verdana"/>
                <w:caps/>
                <w:color w:val="0070C0"/>
                <w:sz w:val="28"/>
                <w:szCs w:val="24"/>
              </w:rPr>
              <w:t>Inspecciones y rendicion de cuentas</w:t>
            </w:r>
            <w:r w:rsidR="00B514F6">
              <w:rPr>
                <w:rFonts w:ascii="Verdana" w:hAnsi="Verdana"/>
                <w:caps/>
                <w:color w:val="0070C0"/>
                <w:sz w:val="28"/>
                <w:szCs w:val="24"/>
              </w:rPr>
              <w:t>. 30%</w:t>
            </w:r>
          </w:p>
          <w:p w:rsidR="004C0B9D" w:rsidRPr="00EA36E9" w:rsidRDefault="000A525B" w:rsidP="004C0B9D">
            <w:pPr>
              <w:pStyle w:val="TableText3"/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 </w:t>
            </w:r>
            <w:r w:rsidR="004C0B9D" w:rsidRPr="00EA36E9">
              <w:rPr>
                <w:rFonts w:ascii="Verdana" w:hAnsi="Verdana"/>
                <w:b w:val="0"/>
                <w:sz w:val="28"/>
                <w:szCs w:val="24"/>
              </w:rPr>
              <w:t>-Entrenamiento en inspecciones de seguridad al personal de operaciones con responsabilidades.</w:t>
            </w:r>
          </w:p>
          <w:p w:rsidR="000A525B" w:rsidRPr="00EA36E9" w:rsidRDefault="000A525B" w:rsidP="004C0B9D">
            <w:pPr>
              <w:pStyle w:val="TableText3"/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 -capacitación y acompañamiento en el proceso de investigación de incidentes y accidentes de trabajo.</w:t>
            </w:r>
          </w:p>
          <w:p w:rsidR="004C0B9D" w:rsidRPr="00EA36E9" w:rsidRDefault="004C0B9D" w:rsidP="004C0B9D">
            <w:pPr>
              <w:pStyle w:val="TableText3"/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 -Presentación de la primera rendición de cuentas de la implementación del SG-SST.</w:t>
            </w:r>
          </w:p>
          <w:p w:rsidR="004C0B9D" w:rsidRPr="00EA36E9" w:rsidRDefault="004C0B9D" w:rsidP="004C0B9D">
            <w:pPr>
              <w:pStyle w:val="TableText3"/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 -Acompañamiento en la primera auditoria al SG-SST.</w:t>
            </w:r>
          </w:p>
          <w:p w:rsidR="00A135E2" w:rsidRPr="00EA36E9" w:rsidRDefault="00A135E2" w:rsidP="004C0B9D">
            <w:pPr>
              <w:pStyle w:val="TableText3"/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</w:p>
          <w:p w:rsidR="00A135E2" w:rsidRPr="00EA36E9" w:rsidRDefault="00047490" w:rsidP="00A135E2">
            <w:pPr>
              <w:pStyle w:val="TableText3"/>
              <w:numPr>
                <w:ilvl w:val="0"/>
                <w:numId w:val="25"/>
              </w:numPr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  <w:r>
              <w:rPr>
                <w:rFonts w:ascii="Verdana" w:hAnsi="Verdana"/>
                <w:caps/>
                <w:color w:val="0070C0"/>
                <w:sz w:val="28"/>
                <w:szCs w:val="24"/>
              </w:rPr>
              <w:t>seguimiento al plan de mejora</w:t>
            </w:r>
            <w:r w:rsidR="00B514F6">
              <w:rPr>
                <w:rFonts w:ascii="Verdana" w:hAnsi="Verdana"/>
                <w:caps/>
                <w:color w:val="0070C0"/>
                <w:sz w:val="28"/>
                <w:szCs w:val="24"/>
              </w:rPr>
              <w:t xml:space="preserve"> y plan de trabajo 20%</w:t>
            </w:r>
          </w:p>
          <w:p w:rsidR="00B514F6" w:rsidRDefault="00A135E2" w:rsidP="00B514F6">
            <w:pPr>
              <w:pStyle w:val="TableText3"/>
              <w:tabs>
                <w:tab w:val="left" w:pos="5475"/>
              </w:tabs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  <w:r w:rsidRPr="00EA36E9">
              <w:rPr>
                <w:rFonts w:ascii="Verdana" w:hAnsi="Verdana"/>
                <w:b w:val="0"/>
                <w:sz w:val="28"/>
                <w:szCs w:val="24"/>
              </w:rPr>
              <w:t xml:space="preserve"> -Auditorías al sistema de gestión.</w:t>
            </w:r>
          </w:p>
          <w:p w:rsidR="00A135E2" w:rsidRDefault="00B514F6" w:rsidP="00B514F6">
            <w:pPr>
              <w:pStyle w:val="TableText3"/>
              <w:tabs>
                <w:tab w:val="left" w:pos="5475"/>
              </w:tabs>
              <w:rPr>
                <w:rFonts w:ascii="Verdana" w:hAnsi="Verdana"/>
                <w:b w:val="0"/>
                <w:sz w:val="28"/>
                <w:szCs w:val="24"/>
              </w:rPr>
            </w:pPr>
            <w:r>
              <w:rPr>
                <w:rFonts w:ascii="Verdana" w:hAnsi="Verdana"/>
                <w:b w:val="0"/>
                <w:sz w:val="28"/>
                <w:szCs w:val="24"/>
              </w:rPr>
              <w:t xml:space="preserve"> -Diseño plan de trabajo para la vigencia </w:t>
            </w:r>
            <w:r w:rsidR="00B12E5D">
              <w:rPr>
                <w:rFonts w:ascii="Verdana" w:hAnsi="Verdana"/>
                <w:b w:val="0"/>
                <w:sz w:val="28"/>
                <w:szCs w:val="24"/>
              </w:rPr>
              <w:t>año 2020 obligatoria.</w:t>
            </w:r>
            <w:r>
              <w:rPr>
                <w:rFonts w:ascii="Verdana" w:hAnsi="Verdana"/>
                <w:b w:val="0"/>
                <w:sz w:val="28"/>
                <w:szCs w:val="24"/>
              </w:rPr>
              <w:t xml:space="preserve"> </w:t>
            </w:r>
          </w:p>
          <w:p w:rsidR="00B514F6" w:rsidRDefault="00B514F6" w:rsidP="00B514F6">
            <w:pPr>
              <w:pStyle w:val="TableText3"/>
              <w:tabs>
                <w:tab w:val="left" w:pos="5475"/>
              </w:tabs>
              <w:ind w:left="169" w:hanging="142"/>
              <w:rPr>
                <w:rFonts w:ascii="Verdana" w:hAnsi="Verdana"/>
                <w:b w:val="0"/>
                <w:sz w:val="28"/>
                <w:szCs w:val="24"/>
              </w:rPr>
            </w:pPr>
          </w:p>
          <w:p w:rsidR="00AA0700" w:rsidRPr="00EA36E9" w:rsidRDefault="00AA0700" w:rsidP="00390E1E">
            <w:pPr>
              <w:pStyle w:val="TableText3"/>
              <w:rPr>
                <w:rFonts w:ascii="Verdana" w:hAnsi="Verdana"/>
                <w:caps/>
                <w:color w:val="0070C0"/>
                <w:sz w:val="28"/>
                <w:szCs w:val="24"/>
              </w:rPr>
            </w:pPr>
          </w:p>
        </w:tc>
      </w:tr>
    </w:tbl>
    <w:p w:rsidR="00EA36E9" w:rsidRDefault="00EA36E9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</w:p>
    <w:p w:rsidR="00EA36E9" w:rsidRDefault="00EA36E9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</w:p>
    <w:p w:rsidR="00EA36E9" w:rsidRDefault="00B12E5D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40D9DC1C" wp14:editId="00DDF16C">
                <wp:simplePos x="0" y="0"/>
                <wp:positionH relativeFrom="column">
                  <wp:posOffset>2562225</wp:posOffset>
                </wp:positionH>
                <wp:positionV relativeFrom="paragraph">
                  <wp:posOffset>-241935</wp:posOffset>
                </wp:positionV>
                <wp:extent cx="1352550" cy="1047115"/>
                <wp:effectExtent l="0" t="0" r="0" b="63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047115"/>
                          <a:chOff x="-161325" y="0"/>
                          <a:chExt cx="2545350" cy="204969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1819"/>
                          <a:stretch/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11"/>
                        <wps:cNvSpPr txBox="1"/>
                        <wps:spPr>
                          <a:xfrm>
                            <a:off x="-161325" y="1532878"/>
                            <a:ext cx="2545350" cy="516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B12E5D">
                              <w:pPr>
                                <w:jc w:val="center"/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</w:pPr>
                              <w:r w:rsidRPr="00E40824">
                                <w:rPr>
                                  <w:rFonts w:ascii="Candara" w:hAnsi="Candara"/>
                                  <w:color w:val="0A2CD8"/>
                                  <w:sz w:val="18"/>
                                  <w:lang w:val="es-CO"/>
                                </w:rPr>
                                <w:t>Gestión y Soluciones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104774" y="1212468"/>
                            <a:ext cx="2066925" cy="407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E40824" w:rsidRDefault="001A016E" w:rsidP="00B12E5D">
                              <w:pPr>
                                <w:jc w:val="center"/>
                                <w:rPr>
                                  <w:sz w:val="2"/>
                                </w:rPr>
                              </w:pPr>
                              <w:r w:rsidRPr="00E40824">
                                <w:rPr>
                                  <w:rFonts w:ascii="Lucida Calligraphy" w:eastAsia="Verdana" w:hAnsi="Lucida Calligraphy" w:cs="Verdana"/>
                                  <w:color w:val="ED7D31" w:themeColor="accent2"/>
                                  <w:kern w:val="24"/>
                                  <w:sz w:val="16"/>
                                  <w:szCs w:val="18"/>
                                  <w:lang w:val="es-CO" w:eastAsia="es-CO"/>
                                </w:rPr>
                                <w:t>SINGYSEG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9DC1C" id="Grupo 1" o:spid="_x0000_s1076" style="position:absolute;margin-left:201.75pt;margin-top:-19.05pt;width:106.5pt;height:82.45pt;z-index:251769344;mso-width-relative:margin;mso-height-relative:margin" coordorigin="-1613" coordsize="25453,2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">
                <v:shape id="Imagen 5" o:spid="_x0000_s1077" type="#_x0000_t75" style="position:absolute;width:22764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cWDAAAAA2gAAAA8AAABkcnMvZG93bnJldi54bWxEj0GLwjAUhO8L/ofwBG+aKqxINYpoBa+6&#10;y8LeHs2zKTYvJYlt998bQdjjMDPfMJvdYBvRkQ+1YwXzWQaCuHS65krB99dpugIRIrLGxjEp+KMA&#10;u+3oY4O5dj1fqLvGSiQIhxwVmBjbXMpQGrIYZq4lTt7NeYsxSV9J7bFPcNvIRZYtpcWa04LBlg6G&#10;yvv1YRX03eFUL8zDz49FIZsiu//8ngulJuNhvwYRaYj/4Xf7rBV8wutKugFy+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RxYMAAAADaAAAADwAAAAAAAAAAAAAAAACfAgAA&#10;ZHJzL2Rvd25yZXYueG1sUEsFBgAAAAAEAAQA9wAAAIwDAAAAAA==&#10;">
                  <v:imagedata r:id="rId16" o:title="" croptop="-1f" cropbottom="20853f"/>
                  <v:path arrowok="t"/>
                </v:shape>
                <v:shape id="Cuadro de texto 11" o:spid="_x0000_s1078" type="#_x0000_t202" style="position:absolute;left:-1613;top:15328;width:25453;height:5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1A016E" w:rsidRPr="00E40824" w:rsidRDefault="001A016E" w:rsidP="00B12E5D">
                        <w:pPr>
                          <w:jc w:val="center"/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</w:pPr>
                        <w:r w:rsidRPr="00E40824">
                          <w:rPr>
                            <w:rFonts w:ascii="Candara" w:hAnsi="Candara"/>
                            <w:color w:val="0A2CD8"/>
                            <w:sz w:val="18"/>
                            <w:lang w:val="es-CO"/>
                          </w:rPr>
                          <w:t>Gestión y Soluciones</w:t>
                        </w:r>
                      </w:p>
                    </w:txbxContent>
                  </v:textbox>
                </v:shape>
                <v:shape id="Cuadro de texto 12" o:spid="_x0000_s1079" type="#_x0000_t202" style="position:absolute;left:1047;top:12124;width:20669;height:4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1A016E" w:rsidRPr="00E40824" w:rsidRDefault="001A016E" w:rsidP="00B12E5D">
                        <w:pPr>
                          <w:jc w:val="center"/>
                          <w:rPr>
                            <w:sz w:val="2"/>
                          </w:rPr>
                        </w:pPr>
                        <w:r w:rsidRPr="00E40824">
                          <w:rPr>
                            <w:rFonts w:ascii="Lucida Calligraphy" w:eastAsia="Verdana" w:hAnsi="Lucida Calligraphy" w:cs="Verdana"/>
                            <w:color w:val="ED7D31" w:themeColor="accent2"/>
                            <w:kern w:val="24"/>
                            <w:sz w:val="16"/>
                            <w:szCs w:val="18"/>
                            <w:lang w:val="es-CO" w:eastAsia="es-CO"/>
                          </w:rPr>
                          <w:t>SINGYSEG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36E9" w:rsidRDefault="00EA36E9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</w:p>
    <w:p w:rsidR="00B12E5D" w:rsidRDefault="00B12E5D" w:rsidP="00B12E5D">
      <w:pPr>
        <w:spacing w:after="160" w:line="259" w:lineRule="auto"/>
        <w:rPr>
          <w:rFonts w:ascii="Lucida Sans Unicode" w:hAnsi="Lucida Sans Unicode"/>
          <w:b/>
          <w:bCs/>
          <w:iCs/>
          <w:color w:val="0070C0"/>
          <w:lang w:val="es-CO"/>
        </w:rPr>
      </w:pPr>
    </w:p>
    <w:p w:rsidR="00B12E5D" w:rsidRDefault="00B12E5D" w:rsidP="00B12E5D">
      <w:pPr>
        <w:spacing w:after="160" w:line="259" w:lineRule="auto"/>
        <w:rPr>
          <w:rFonts w:ascii="Lucida Sans Unicode" w:hAnsi="Lucida Sans Unicode"/>
          <w:b/>
          <w:bCs/>
          <w:iCs/>
          <w:color w:val="0070C0"/>
          <w:lang w:val="es-CO"/>
        </w:rPr>
      </w:pPr>
      <w:r w:rsidRPr="0015681E">
        <w:rPr>
          <w:rFonts w:ascii="Lucida Sans Unicode" w:hAnsi="Lucida Sans Unicode"/>
          <w:b/>
          <w:bCs/>
          <w:iCs/>
          <w:color w:val="0070C0"/>
          <w:lang w:val="es-CO"/>
        </w:rPr>
        <w:t xml:space="preserve">Objetivo de la propuesta: </w:t>
      </w:r>
    </w:p>
    <w:p w:rsidR="00B12E5D" w:rsidRDefault="00B12E5D" w:rsidP="00B12E5D">
      <w:pPr>
        <w:pStyle w:val="Textoindependiente"/>
        <w:spacing w:before="0" w:after="0"/>
        <w:jc w:val="both"/>
        <w:rPr>
          <w:rFonts w:ascii="Lucida Sans Unicode" w:hAnsi="Lucida Sans Unicode"/>
          <w:bCs/>
          <w:iCs/>
          <w:sz w:val="24"/>
          <w:lang w:val="es-CO"/>
        </w:rPr>
      </w:pPr>
      <w:r w:rsidRPr="0015681E">
        <w:rPr>
          <w:rFonts w:ascii="Lucida Sans Unicode" w:hAnsi="Lucida Sans Unicode"/>
          <w:bCs/>
          <w:iCs/>
          <w:sz w:val="24"/>
          <w:lang w:val="es-CO"/>
        </w:rPr>
        <w:t xml:space="preserve">Asegurar el </w:t>
      </w:r>
      <w:r>
        <w:rPr>
          <w:rFonts w:ascii="Lucida Sans Unicode" w:hAnsi="Lucida Sans Unicode"/>
          <w:bCs/>
          <w:iCs/>
          <w:sz w:val="24"/>
          <w:lang w:val="es-CO"/>
        </w:rPr>
        <w:t>cumplimiento de la resolución 1072/2017 y estándares mínimos resolución 1111/2017, que permitan mantener un sistema de gestión SST. Ajustado a la política de la compañía, las normas vigentes y que permita mantener unos altos estándares de seguridad en todos sus procesos.</w:t>
      </w:r>
    </w:p>
    <w:p w:rsidR="00B12E5D" w:rsidRPr="001A016E" w:rsidRDefault="00B12E5D" w:rsidP="00B12E5D">
      <w:pPr>
        <w:pStyle w:val="Textoindependiente"/>
        <w:spacing w:before="0" w:after="0"/>
        <w:rPr>
          <w:rFonts w:ascii="Lucida Sans Unicode" w:hAnsi="Lucida Sans Unicode"/>
          <w:bCs/>
          <w:iCs/>
          <w:sz w:val="12"/>
          <w:lang w:val="es-CO"/>
        </w:rPr>
      </w:pPr>
    </w:p>
    <w:p w:rsidR="00B12E5D" w:rsidRDefault="00B12E5D" w:rsidP="00B12E5D">
      <w:pPr>
        <w:rPr>
          <w:rFonts w:ascii="Lucida Sans Unicode" w:hAnsi="Lucida Sans Unicode"/>
          <w:bCs/>
          <w:iCs/>
          <w:lang w:val="es-CO"/>
        </w:rPr>
      </w:pPr>
      <w:bookmarkStart w:id="27" w:name="_GoBack"/>
      <w:bookmarkEnd w:id="27"/>
    </w:p>
    <w:p w:rsidR="00B12E5D" w:rsidRPr="001A016E" w:rsidRDefault="00B12E5D" w:rsidP="001A016E">
      <w:pPr>
        <w:pStyle w:val="Textoindependiente"/>
        <w:spacing w:before="0" w:after="0"/>
        <w:rPr>
          <w:rFonts w:ascii="Lucida Sans Unicode" w:hAnsi="Lucida Sans Unicode"/>
          <w:b/>
          <w:bCs/>
          <w:iCs/>
          <w:color w:val="0070C0"/>
          <w:sz w:val="24"/>
          <w:lang w:val="es-CO"/>
        </w:rPr>
      </w:pPr>
      <w:r w:rsidRPr="001A016E">
        <w:rPr>
          <w:rFonts w:ascii="Lucida Sans Unicode" w:hAnsi="Lucida Sans Unicode"/>
          <w:b/>
          <w:bCs/>
          <w:iCs/>
          <w:color w:val="0070C0"/>
          <w:sz w:val="24"/>
          <w:lang w:val="es-CO"/>
        </w:rPr>
        <w:t>Forma de pago:</w:t>
      </w:r>
    </w:p>
    <w:p w:rsidR="001A016E" w:rsidRDefault="001A016E" w:rsidP="00B12E5D">
      <w:pPr>
        <w:rPr>
          <w:rFonts w:ascii="Lucida Sans Unicode" w:hAnsi="Lucida Sans Unicode"/>
          <w:b/>
          <w:bCs/>
          <w:iCs/>
          <w:lang w:val="es-CO"/>
        </w:rPr>
      </w:pPr>
    </w:p>
    <w:p w:rsidR="00B12E5D" w:rsidRPr="001A016E" w:rsidRDefault="00B12E5D" w:rsidP="00B12E5D">
      <w:pPr>
        <w:rPr>
          <w:rFonts w:ascii="Lucida Sans Unicode" w:hAnsi="Lucida Sans Unicode"/>
          <w:b/>
          <w:bCs/>
          <w:iCs/>
          <w:lang w:val="es-CO"/>
        </w:rPr>
      </w:pPr>
      <w:r w:rsidRPr="001A016E">
        <w:rPr>
          <w:rFonts w:ascii="Lucida Sans Unicode" w:hAnsi="Lucida Sans Unicode"/>
          <w:b/>
          <w:bCs/>
          <w:iCs/>
          <w:lang w:val="es-CO"/>
        </w:rPr>
        <w:t>Opción 1.</w:t>
      </w:r>
    </w:p>
    <w:p w:rsidR="00B12E5D" w:rsidRPr="001A016E" w:rsidRDefault="00B12E5D" w:rsidP="00B12E5D">
      <w:pPr>
        <w:rPr>
          <w:rFonts w:ascii="Lucida Sans Unicode" w:hAnsi="Lucida Sans Unicode"/>
          <w:bCs/>
          <w:iCs/>
          <w:lang w:val="es-CO"/>
        </w:rPr>
      </w:pPr>
      <w:r w:rsidRPr="001A016E">
        <w:rPr>
          <w:rFonts w:ascii="Lucida Sans Unicode" w:hAnsi="Lucida Sans Unicode"/>
          <w:bCs/>
          <w:iCs/>
          <w:lang w:val="es-CO"/>
        </w:rPr>
        <w:t>30% a la firma del contrato.</w:t>
      </w:r>
    </w:p>
    <w:p w:rsidR="00B12E5D" w:rsidRPr="001A016E" w:rsidRDefault="00B12E5D" w:rsidP="00B12E5D">
      <w:pPr>
        <w:rPr>
          <w:rFonts w:ascii="Lucida Sans Unicode" w:hAnsi="Lucida Sans Unicode"/>
          <w:bCs/>
          <w:iCs/>
          <w:lang w:val="es-CO"/>
        </w:rPr>
      </w:pPr>
      <w:r w:rsidRPr="001A016E">
        <w:rPr>
          <w:rFonts w:ascii="Lucida Sans Unicode" w:hAnsi="Lucida Sans Unicode"/>
          <w:bCs/>
          <w:iCs/>
          <w:lang w:val="es-CO"/>
        </w:rPr>
        <w:t>30% cuando se evidencie el cumplimiento del 60% de cumplimiento de las actividades.</w:t>
      </w:r>
    </w:p>
    <w:p w:rsidR="00B12E5D" w:rsidRDefault="00B12E5D" w:rsidP="00B12E5D">
      <w:pPr>
        <w:rPr>
          <w:rFonts w:ascii="Lucida Sans Unicode" w:hAnsi="Lucida Sans Unicode"/>
          <w:bCs/>
          <w:iCs/>
          <w:lang w:val="es-CO"/>
        </w:rPr>
      </w:pPr>
      <w:r w:rsidRPr="001A016E">
        <w:rPr>
          <w:rFonts w:ascii="Lucida Sans Unicode" w:hAnsi="Lucida Sans Unicode"/>
          <w:bCs/>
          <w:iCs/>
          <w:lang w:val="es-CO"/>
        </w:rPr>
        <w:t xml:space="preserve">40% al finalizar y entregar </w:t>
      </w:r>
      <w:r w:rsidR="001A016E" w:rsidRPr="001A016E">
        <w:rPr>
          <w:rFonts w:ascii="Lucida Sans Unicode" w:hAnsi="Lucida Sans Unicode"/>
          <w:bCs/>
          <w:iCs/>
          <w:lang w:val="es-CO"/>
        </w:rPr>
        <w:t>el total</w:t>
      </w:r>
      <w:r w:rsidRPr="001A016E">
        <w:rPr>
          <w:rFonts w:ascii="Lucida Sans Unicode" w:hAnsi="Lucida Sans Unicode"/>
          <w:bCs/>
          <w:iCs/>
          <w:lang w:val="es-CO"/>
        </w:rPr>
        <w:t xml:space="preserve"> de las evidencias del cumplimiento </w:t>
      </w:r>
    </w:p>
    <w:p w:rsidR="001A016E" w:rsidRDefault="001A016E" w:rsidP="00B12E5D">
      <w:pPr>
        <w:rPr>
          <w:rFonts w:ascii="Lucida Sans Unicode" w:hAnsi="Lucida Sans Unicode"/>
          <w:bCs/>
          <w:iCs/>
          <w:lang w:val="es-CO"/>
        </w:rPr>
      </w:pPr>
    </w:p>
    <w:p w:rsidR="00B12E5D" w:rsidRPr="001A016E" w:rsidRDefault="00B12E5D" w:rsidP="00B12E5D">
      <w:pPr>
        <w:rPr>
          <w:rFonts w:ascii="Lucida Sans Unicode" w:hAnsi="Lucida Sans Unicode"/>
          <w:b/>
          <w:bCs/>
          <w:iCs/>
          <w:lang w:val="es-CO"/>
        </w:rPr>
      </w:pPr>
      <w:r w:rsidRPr="001A016E">
        <w:rPr>
          <w:rFonts w:ascii="Lucida Sans Unicode" w:hAnsi="Lucida Sans Unicode"/>
          <w:b/>
          <w:bCs/>
          <w:iCs/>
          <w:lang w:val="es-CO"/>
        </w:rPr>
        <w:t>Opción 2.</w:t>
      </w:r>
    </w:p>
    <w:p w:rsidR="00B12E5D" w:rsidRDefault="00B12E5D" w:rsidP="00B12E5D">
      <w:pPr>
        <w:rPr>
          <w:rFonts w:ascii="Lucida Sans Unicode" w:hAnsi="Lucida Sans Unicode"/>
          <w:bCs/>
          <w:iCs/>
          <w:lang w:val="es-CO"/>
        </w:rPr>
      </w:pPr>
      <w:r>
        <w:rPr>
          <w:rFonts w:ascii="Lucida Sans Unicode" w:hAnsi="Lucida Sans Unicode"/>
          <w:bCs/>
          <w:iCs/>
          <w:lang w:val="es-CO"/>
        </w:rPr>
        <w:t>Pago de una tarifa mensual contra cuenta de cobro.</w:t>
      </w:r>
    </w:p>
    <w:p w:rsidR="00B12E5D" w:rsidRDefault="00B12E5D" w:rsidP="00B12E5D">
      <w:pPr>
        <w:rPr>
          <w:rFonts w:ascii="Lucida Sans Unicode" w:hAnsi="Lucida Sans Unicode"/>
          <w:bCs/>
          <w:iCs/>
          <w:lang w:val="es-CO"/>
        </w:rPr>
      </w:pPr>
    </w:p>
    <w:p w:rsidR="00B12E5D" w:rsidRDefault="00B12E5D" w:rsidP="00B12E5D">
      <w:pPr>
        <w:rPr>
          <w:rFonts w:ascii="Lucida Sans Unicode" w:hAnsi="Lucida Sans Unicode"/>
          <w:bCs/>
          <w:iCs/>
          <w:lang w:val="es-CO"/>
        </w:rPr>
      </w:pPr>
      <w:r>
        <w:rPr>
          <w:rFonts w:ascii="Lucida Sans Unicode" w:hAnsi="Lucida Sans Unicode"/>
          <w:bCs/>
          <w:iCs/>
          <w:lang w:val="es-CO"/>
        </w:rPr>
        <w:t>Para la ejecución y entrega de las evidencias de las actividades la empresa debe mantener un responsable del SG. SST. Conforme a lo establecido en la legislación nacional.</w:t>
      </w:r>
    </w:p>
    <w:p w:rsidR="001A016E" w:rsidRPr="0015681E" w:rsidRDefault="001A016E" w:rsidP="00B12E5D">
      <w:pPr>
        <w:rPr>
          <w:rFonts w:ascii="Lucida Sans Unicode" w:hAnsi="Lucida Sans Unicode"/>
          <w:bCs/>
          <w:iCs/>
          <w:lang w:val="es-CO"/>
        </w:rPr>
      </w:pPr>
    </w:p>
    <w:p w:rsidR="00DF2324" w:rsidRDefault="001A016E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  <w:r>
        <w:rPr>
          <w:rFonts w:ascii="Lucida Sans Unicode" w:hAnsi="Lucida Sans Unicode"/>
          <w:b/>
          <w:bCs/>
          <w:iCs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147955</wp:posOffset>
                </wp:positionV>
                <wp:extent cx="1428750" cy="737235"/>
                <wp:effectExtent l="0" t="0" r="0" b="571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750" cy="737235"/>
                          <a:chOff x="0" y="0"/>
                          <a:chExt cx="1981200" cy="1327907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7" r="13565" b="20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11811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Cuadro de texto 60"/>
                        <wps:cNvSpPr txBox="1"/>
                        <wps:spPr>
                          <a:xfrm>
                            <a:off x="0" y="933450"/>
                            <a:ext cx="1981200" cy="3944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016E" w:rsidRPr="001A016E" w:rsidRDefault="001A016E" w:rsidP="00AE5B05">
                              <w:pPr>
                                <w:pStyle w:val="Textoindependiente"/>
                                <w:spacing w:before="0" w:after="0"/>
                                <w:jc w:val="center"/>
                                <w:rPr>
                                  <w:rFonts w:ascii="Lucida Sans Unicode" w:hAnsi="Lucida Sans Unicode"/>
                                  <w:b/>
                                  <w:bCs/>
                                  <w:iCs/>
                                  <w:sz w:val="14"/>
                                  <w:lang w:val="es-CO"/>
                                </w:rPr>
                              </w:pPr>
                              <w:r w:rsidRPr="001A016E">
                                <w:rPr>
                                  <w:rFonts w:ascii="Century Gothic" w:hAnsi="Century Gothic"/>
                                  <w:sz w:val="10"/>
                                  <w:lang w:val="es-CO"/>
                                </w:rPr>
                                <w:t>TRANSPORTES RAPIDO EL CARMEN S.A</w:t>
                              </w:r>
                            </w:p>
                            <w:p w:rsidR="001A016E" w:rsidRPr="001A016E" w:rsidRDefault="001A016E" w:rsidP="00AE5B05">
                              <w:pPr>
                                <w:jc w:val="right"/>
                                <w:rPr>
                                  <w:sz w:val="22"/>
                                  <w:lang w:val="es-CO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8" o:spid="_x0000_s1080" style="position:absolute;margin-left:307.5pt;margin-top:11.65pt;width:112.5pt;height:58.05pt;z-index:251728384;mso-width-relative:margin;mso-height-relative:margin" coordsize="19812,13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">
                <v:shape id="Cuadro de texto 60" o:spid="_x0000_s1082" type="#_x0000_t202" style="position:absolute;top:9334;width:19812;height:3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0pc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l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0pcMAAADbAAAADwAAAAAAAAAAAAAAAACYAgAAZHJzL2Rv&#10;d25yZXYueG1sUEsFBgAAAAAEAAQA9QAAAIgDAAAAAA==&#10;" fillcolor="white [3201]" stroked="f" strokeweight=".5pt">
                  <v:textbox>
                    <w:txbxContent>
                      <w:p w:rsidR="001A016E" w:rsidRPr="001A016E" w:rsidRDefault="001A016E" w:rsidP="00AE5B05">
                        <w:pPr>
                          <w:pStyle w:val="Textoindependiente"/>
                          <w:spacing w:before="0" w:after="0"/>
                          <w:jc w:val="center"/>
                          <w:rPr>
                            <w:rFonts w:ascii="Lucida Sans Unicode" w:hAnsi="Lucida Sans Unicode"/>
                            <w:b/>
                            <w:bCs/>
                            <w:iCs/>
                            <w:sz w:val="14"/>
                            <w:lang w:val="es-CO"/>
                          </w:rPr>
                        </w:pPr>
                        <w:r w:rsidRPr="001A016E">
                          <w:rPr>
                            <w:rFonts w:ascii="Century Gothic" w:hAnsi="Century Gothic"/>
                            <w:sz w:val="10"/>
                            <w:lang w:val="es-CO"/>
                          </w:rPr>
                          <w:t>TRANSPORTES RAPIDO EL CARMEN S.A</w:t>
                        </w:r>
                      </w:p>
                      <w:p w:rsidR="001A016E" w:rsidRPr="001A016E" w:rsidRDefault="001A016E" w:rsidP="00AE5B05">
                        <w:pPr>
                          <w:jc w:val="right"/>
                          <w:rPr>
                            <w:sz w:val="22"/>
                            <w:lang w:val="es-C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0F35">
        <w:rPr>
          <w:rFonts w:ascii="Lucida Sans Unicode" w:hAnsi="Lucida Sans Unicode"/>
          <w:b/>
          <w:bCs/>
          <w:iCs/>
          <w:sz w:val="24"/>
          <w:lang w:val="es-CO"/>
        </w:rPr>
        <w:t>NUESTRIOS CLIENTE:</w:t>
      </w:r>
    </w:p>
    <w:p w:rsidR="00F10F35" w:rsidRDefault="001A016E" w:rsidP="009A41A6">
      <w:pPr>
        <w:pStyle w:val="Textoindependiente"/>
        <w:tabs>
          <w:tab w:val="left" w:pos="5910"/>
        </w:tabs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107950</wp:posOffset>
            </wp:positionV>
            <wp:extent cx="1410832" cy="440310"/>
            <wp:effectExtent l="0" t="0" r="0" b="0"/>
            <wp:wrapNone/>
            <wp:docPr id="57" name="Imagen 57" descr="http://umb.edu.co/preinscripcion/eikon/eikon-pregrados-facultades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mb.edu.co/preinscripcion/eikon/eikon-pregrados-facultades/img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98"/>
                    <a:stretch/>
                  </pic:blipFill>
                  <pic:spPr bwMode="auto">
                    <a:xfrm>
                      <a:off x="0" y="0"/>
                      <a:ext cx="1410832" cy="4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6D78">
        <w:rPr>
          <w:rFonts w:ascii="Lucida Sans Unicode" w:hAnsi="Lucida Sans Unicode"/>
          <w:b/>
          <w:bCs/>
          <w:iCs/>
          <w:noProof/>
          <w:lang w:val="es-CO" w:eastAsia="es-CO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109220</wp:posOffset>
            </wp:positionV>
            <wp:extent cx="1403985" cy="541259"/>
            <wp:effectExtent l="0" t="0" r="5715" b="0"/>
            <wp:wrapNone/>
            <wp:docPr id="9" name="Picture 6" descr="Hoja membrete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Hoja membrete-0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3" t="3811" r="70685" b="86824"/>
                    <a:stretch/>
                  </pic:blipFill>
                  <pic:spPr bwMode="auto">
                    <a:xfrm>
                      <a:off x="0" y="0"/>
                      <a:ext cx="1403985" cy="54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155575</wp:posOffset>
            </wp:positionV>
            <wp:extent cx="1500813" cy="395533"/>
            <wp:effectExtent l="0" t="0" r="444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r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813" cy="39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B05">
        <w:rPr>
          <w:noProof/>
          <w:lang w:val="es-CO" w:eastAsia="es-CO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76200</wp:posOffset>
            </wp:positionV>
            <wp:extent cx="990600" cy="589155"/>
            <wp:effectExtent l="0" t="0" r="0" b="19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ES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8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F35">
        <w:rPr>
          <w:rFonts w:ascii="Lucida Sans Unicode" w:hAnsi="Lucida Sans Unicode"/>
          <w:b/>
          <w:bCs/>
          <w:iCs/>
          <w:sz w:val="24"/>
          <w:lang w:val="es-CO"/>
        </w:rPr>
        <w:tab/>
      </w:r>
    </w:p>
    <w:p w:rsidR="009A41A6" w:rsidRDefault="009A41A6" w:rsidP="009A41A6">
      <w:pPr>
        <w:pStyle w:val="Textoindependiente"/>
        <w:tabs>
          <w:tab w:val="left" w:pos="5910"/>
        </w:tabs>
        <w:spacing w:before="0" w:after="0"/>
        <w:rPr>
          <w:rFonts w:ascii="Lucida Sans Unicode" w:hAnsi="Lucida Sans Unicode"/>
          <w:b/>
          <w:bCs/>
          <w:iCs/>
          <w:sz w:val="24"/>
          <w:lang w:val="es-CO"/>
        </w:rPr>
      </w:pPr>
    </w:p>
    <w:p w:rsidR="003D5B15" w:rsidRDefault="003D5B15" w:rsidP="009A41A6">
      <w:pPr>
        <w:pStyle w:val="Textoindependiente"/>
        <w:spacing w:before="0" w:after="0"/>
        <w:rPr>
          <w:rFonts w:ascii="Lucida Sans Unicode" w:hAnsi="Lucida Sans Unicode"/>
          <w:b/>
          <w:bCs/>
          <w:iCs/>
          <w:sz w:val="16"/>
          <w:lang w:val="es-CO"/>
        </w:rPr>
      </w:pPr>
    </w:p>
    <w:sectPr w:rsidR="003D5B15" w:rsidSect="00665661">
      <w:pgSz w:w="12240" w:h="15840" w:code="1"/>
      <w:pgMar w:top="907" w:right="1440" w:bottom="907" w:left="1080" w:header="720" w:footer="504" w:gutter="0"/>
      <w:pgBorders w:offsetFrom="page">
        <w:top w:val="single" w:sz="18" w:space="24" w:color="538135" w:themeColor="accent6" w:themeShade="BF"/>
        <w:left w:val="single" w:sz="18" w:space="24" w:color="538135" w:themeColor="accent6" w:themeShade="BF"/>
        <w:bottom w:val="single" w:sz="18" w:space="24" w:color="538135" w:themeColor="accent6" w:themeShade="BF"/>
        <w:right w:val="single" w:sz="18" w:space="24" w:color="538135" w:themeColor="accent6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9F7" w:rsidRDefault="00C979F7">
      <w:r>
        <w:separator/>
      </w:r>
    </w:p>
  </w:endnote>
  <w:endnote w:type="continuationSeparator" w:id="0">
    <w:p w:rsidR="00C979F7" w:rsidRDefault="00C97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6E" w:rsidRDefault="001A016E">
    <w:pPr>
      <w:pStyle w:val="Piedepgina"/>
      <w:jc w:val="center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>
      <w:rPr>
        <w:noProof/>
      </w:rPr>
      <w:t>propuesta SG-SST V.3</w:t>
    </w:r>
    <w:r>
      <w:rPr>
        <w:noProof/>
      </w:rPr>
      <w:fldChar w:fldCharType="end"/>
    </w:r>
  </w:p>
  <w:p w:rsidR="001A016E" w:rsidRPr="006F4D1C" w:rsidRDefault="001A016E" w:rsidP="006052F4">
    <w:pPr>
      <w:pStyle w:val="Footer-Odd"/>
      <w:ind w:right="0"/>
      <w:jc w:val="left"/>
      <w:rPr>
        <w:rStyle w:val="Footer-EvenChar"/>
        <w:lang w:val="es-C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6E" w:rsidRPr="00665661" w:rsidRDefault="001A016E" w:rsidP="001032F0">
    <w:pPr>
      <w:pStyle w:val="Piedepgina"/>
      <w:tabs>
        <w:tab w:val="clear" w:pos="-216"/>
        <w:tab w:val="clear" w:pos="6030"/>
      </w:tabs>
      <w:ind w:left="0"/>
      <w:jc w:val="center"/>
      <w:rPr>
        <w:rStyle w:val="Footer-OddChar"/>
        <w:lang w:val="es-CO"/>
      </w:rPr>
    </w:pPr>
    <w:r w:rsidRPr="00665661">
      <w:rPr>
        <w:rStyle w:val="Footer-OddChar"/>
      </w:rPr>
      <w:ptab w:relativeTo="margin" w:alignment="center" w:leader="none"/>
    </w:r>
    <w:r>
      <w:rPr>
        <w:rStyle w:val="Footer-OddChar"/>
        <w:lang w:val="es-CO"/>
      </w:rPr>
      <w:t>Versión 3</w:t>
    </w:r>
    <w:r w:rsidRPr="00665661">
      <w:rPr>
        <w:rStyle w:val="Footer-OddChar"/>
        <w:lang w:val="es-CO"/>
      </w:rPr>
      <w:t>.0</w:t>
    </w:r>
    <w:r w:rsidRPr="00665661">
      <w:rPr>
        <w:rStyle w:val="Footer-OddChar"/>
      </w:rPr>
      <w:ptab w:relativeTo="margin" w:alignment="right" w:leader="none"/>
    </w:r>
    <w:r>
      <w:rPr>
        <w:rStyle w:val="Footer-OddChar"/>
        <w:lang w:val="es-CO"/>
      </w:rPr>
      <w:t>P-HSE-</w:t>
    </w:r>
    <w:r w:rsidRPr="00665661">
      <w:rPr>
        <w:rStyle w:val="Footer-OddChar"/>
        <w:lang w:val="es-CO"/>
      </w:rPr>
      <w:t>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6E" w:rsidRPr="00665661" w:rsidRDefault="00C979F7" w:rsidP="0064575A">
    <w:pPr>
      <w:pStyle w:val="Piedepgina"/>
      <w:tabs>
        <w:tab w:val="left" w:pos="7655"/>
      </w:tabs>
      <w:jc w:val="center"/>
      <w:rPr>
        <w:lang w:val="es-CO"/>
      </w:rPr>
    </w:pPr>
    <w:sdt>
      <w:sdtPr>
        <w:id w:val="969400743"/>
        <w:placeholder>
          <w:docPart w:val="ACC260F9D430410D8C813AB78BD19374"/>
        </w:placeholder>
        <w:temporary/>
        <w:showingPlcHdr/>
        <w15:appearance w15:val="hidden"/>
      </w:sdtPr>
      <w:sdtEndPr/>
      <w:sdtContent>
        <w:r w:rsidR="001A016E">
          <w:rPr>
            <w:lang w:val="es-ES"/>
          </w:rPr>
          <w:t>[Escriba aquí]</w:t>
        </w:r>
      </w:sdtContent>
    </w:sdt>
    <w:r w:rsidR="001A016E">
      <w:ptab w:relativeTo="margin" w:alignment="center" w:leader="none"/>
    </w:r>
    <w:proofErr w:type="spellStart"/>
    <w:r w:rsidR="001A016E" w:rsidRPr="00665661">
      <w:rPr>
        <w:lang w:val="es-CO"/>
      </w:rPr>
      <w:t>Version</w:t>
    </w:r>
    <w:proofErr w:type="spellEnd"/>
    <w:r w:rsidR="001A016E" w:rsidRPr="00665661">
      <w:rPr>
        <w:lang w:val="es-CO"/>
      </w:rPr>
      <w:t xml:space="preserve"> 2</w:t>
    </w:r>
    <w:r w:rsidR="001A016E">
      <w:ptab w:relativeTo="margin" w:alignment="right" w:leader="none"/>
    </w:r>
    <w:r w:rsidR="001A016E">
      <w:rPr>
        <w:lang w:val="es-CO"/>
      </w:rPr>
      <w:t>P-HSE</w:t>
    </w:r>
    <w:r w:rsidR="001A016E" w:rsidRPr="00665661">
      <w:rPr>
        <w:lang w:val="es-CO"/>
      </w:rPr>
      <w:t>-2016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9F7" w:rsidRDefault="00C979F7">
      <w:r>
        <w:separator/>
      </w:r>
    </w:p>
  </w:footnote>
  <w:footnote w:type="continuationSeparator" w:id="0">
    <w:p w:rsidR="00C979F7" w:rsidRDefault="00C97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6EA796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D84D38"/>
    <w:multiLevelType w:val="hybridMultilevel"/>
    <w:tmpl w:val="59849082"/>
    <w:lvl w:ilvl="0" w:tplc="584605C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78A675F"/>
    <w:multiLevelType w:val="hybridMultilevel"/>
    <w:tmpl w:val="F83E18B6"/>
    <w:lvl w:ilvl="0" w:tplc="3BE41C70">
      <w:start w:val="1"/>
      <w:numFmt w:val="decimal"/>
      <w:lvlText w:val="%1."/>
      <w:lvlJc w:val="left"/>
      <w:pPr>
        <w:ind w:left="795" w:hanging="360"/>
      </w:pPr>
      <w:rPr>
        <w:rFonts w:ascii="Verdana" w:eastAsia="Times New Roman" w:hAnsi="Verdana" w:cs="Times New Roman"/>
      </w:rPr>
    </w:lvl>
    <w:lvl w:ilvl="1" w:tplc="2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03C7D70"/>
    <w:multiLevelType w:val="hybridMultilevel"/>
    <w:tmpl w:val="F25A2DF4"/>
    <w:lvl w:ilvl="0" w:tplc="58460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17C32"/>
    <w:multiLevelType w:val="hybridMultilevel"/>
    <w:tmpl w:val="DD48C1BA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ACC4CDD"/>
    <w:multiLevelType w:val="hybridMultilevel"/>
    <w:tmpl w:val="2BF6ED70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6121F"/>
    <w:multiLevelType w:val="hybridMultilevel"/>
    <w:tmpl w:val="E3745B80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143C5"/>
    <w:multiLevelType w:val="hybridMultilevel"/>
    <w:tmpl w:val="50A6851A"/>
    <w:lvl w:ilvl="0" w:tplc="41AA9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A05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94E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44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0B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82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65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488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05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CB2056"/>
    <w:multiLevelType w:val="hybridMultilevel"/>
    <w:tmpl w:val="309C5F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26F87"/>
    <w:multiLevelType w:val="hybridMultilevel"/>
    <w:tmpl w:val="AD4CD894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850C9"/>
    <w:multiLevelType w:val="hybridMultilevel"/>
    <w:tmpl w:val="E3745B80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E0888"/>
    <w:multiLevelType w:val="hybridMultilevel"/>
    <w:tmpl w:val="14FC5A1E"/>
    <w:lvl w:ilvl="0" w:tplc="B9EC3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CA0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54EC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C43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27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2E9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4B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873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C0CB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85341D"/>
    <w:multiLevelType w:val="hybridMultilevel"/>
    <w:tmpl w:val="7C2C3920"/>
    <w:lvl w:ilvl="0" w:tplc="41AA9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50F32"/>
    <w:multiLevelType w:val="hybridMultilevel"/>
    <w:tmpl w:val="24428156"/>
    <w:lvl w:ilvl="0" w:tplc="363E7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6F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4678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2C5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2CEA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B858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032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4C2F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E52E56"/>
    <w:multiLevelType w:val="hybridMultilevel"/>
    <w:tmpl w:val="1F541C56"/>
    <w:lvl w:ilvl="0" w:tplc="619E5E5C">
      <w:start w:val="1"/>
      <w:numFmt w:val="bullet"/>
      <w:pStyle w:val="Order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52C81"/>
    <w:multiLevelType w:val="hybridMultilevel"/>
    <w:tmpl w:val="AD4CD894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E3516"/>
    <w:multiLevelType w:val="hybridMultilevel"/>
    <w:tmpl w:val="8F7ABFB0"/>
    <w:lvl w:ilvl="0" w:tplc="584605C8">
      <w:start w:val="1"/>
      <w:numFmt w:val="bullet"/>
      <w:lvlText w:val=""/>
      <w:lvlJc w:val="left"/>
      <w:pPr>
        <w:ind w:left="8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7" w15:restartNumberingAfterBreak="0">
    <w:nsid w:val="5CAA3733"/>
    <w:multiLevelType w:val="hybridMultilevel"/>
    <w:tmpl w:val="CA686C1E"/>
    <w:lvl w:ilvl="0" w:tplc="495E1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BE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04A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72D3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EA33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F6BB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F451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6CC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DE96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502BFB"/>
    <w:multiLevelType w:val="hybridMultilevel"/>
    <w:tmpl w:val="F5C67476"/>
    <w:lvl w:ilvl="0" w:tplc="58460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D6F9E"/>
    <w:multiLevelType w:val="hybridMultilevel"/>
    <w:tmpl w:val="2BF6ED70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D4528"/>
    <w:multiLevelType w:val="hybridMultilevel"/>
    <w:tmpl w:val="9002477C"/>
    <w:lvl w:ilvl="0" w:tplc="BFB65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64C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D808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7497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7A3B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6A5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A0F5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6E4B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80D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A25A01"/>
    <w:multiLevelType w:val="hybridMultilevel"/>
    <w:tmpl w:val="E3745B80"/>
    <w:lvl w:ilvl="0" w:tplc="5554CA9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E033FA"/>
    <w:multiLevelType w:val="hybridMultilevel"/>
    <w:tmpl w:val="A2E8433C"/>
    <w:lvl w:ilvl="0" w:tplc="584605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F0032"/>
    <w:multiLevelType w:val="hybridMultilevel"/>
    <w:tmpl w:val="4262FB1C"/>
    <w:lvl w:ilvl="0" w:tplc="E50C9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4E7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A60E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549A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EEAA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98A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67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822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4CA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6100C5"/>
    <w:multiLevelType w:val="hybridMultilevel"/>
    <w:tmpl w:val="7BA857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4"/>
  </w:num>
  <w:num w:numId="7">
    <w:abstractNumId w:val="23"/>
  </w:num>
  <w:num w:numId="8">
    <w:abstractNumId w:val="17"/>
  </w:num>
  <w:num w:numId="9">
    <w:abstractNumId w:val="13"/>
  </w:num>
  <w:num w:numId="10">
    <w:abstractNumId w:val="20"/>
  </w:num>
  <w:num w:numId="11">
    <w:abstractNumId w:val="11"/>
  </w:num>
  <w:num w:numId="12">
    <w:abstractNumId w:val="2"/>
  </w:num>
  <w:num w:numId="13">
    <w:abstractNumId w:val="8"/>
  </w:num>
  <w:num w:numId="14">
    <w:abstractNumId w:val="24"/>
  </w:num>
  <w:num w:numId="15">
    <w:abstractNumId w:val="4"/>
  </w:num>
  <w:num w:numId="16">
    <w:abstractNumId w:val="7"/>
  </w:num>
  <w:num w:numId="17">
    <w:abstractNumId w:val="12"/>
  </w:num>
  <w:num w:numId="18">
    <w:abstractNumId w:val="18"/>
  </w:num>
  <w:num w:numId="19">
    <w:abstractNumId w:val="22"/>
  </w:num>
  <w:num w:numId="20">
    <w:abstractNumId w:val="1"/>
  </w:num>
  <w:num w:numId="21">
    <w:abstractNumId w:val="3"/>
  </w:num>
  <w:num w:numId="22">
    <w:abstractNumId w:val="9"/>
  </w:num>
  <w:num w:numId="23">
    <w:abstractNumId w:val="15"/>
  </w:num>
  <w:num w:numId="24">
    <w:abstractNumId w:val="10"/>
  </w:num>
  <w:num w:numId="25">
    <w:abstractNumId w:val="19"/>
  </w:num>
  <w:num w:numId="26">
    <w:abstractNumId w:val="6"/>
  </w:num>
  <w:num w:numId="27">
    <w:abstractNumId w:val="21"/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bookFoldPrintingSheets w:val="8"/>
  <w:noPunctuationKerning/>
  <w:characterSpacingControl w:val="doNotCompress"/>
  <w:savePreviewPicture/>
  <w:hdrShapeDefaults>
    <o:shapedefaults v:ext="edit" spidmax="2049" style="mso-position-horizontal-relative:page;mso-position-vertical-relative:page" fillcolor="white" stroke="f">
      <v:fill color="white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59"/>
    <w:rsid w:val="00000276"/>
    <w:rsid w:val="0000504A"/>
    <w:rsid w:val="000101CE"/>
    <w:rsid w:val="0001744E"/>
    <w:rsid w:val="00017A3E"/>
    <w:rsid w:val="00020710"/>
    <w:rsid w:val="000207BA"/>
    <w:rsid w:val="000235FD"/>
    <w:rsid w:val="00036F8C"/>
    <w:rsid w:val="00040336"/>
    <w:rsid w:val="00047490"/>
    <w:rsid w:val="00047708"/>
    <w:rsid w:val="0005680E"/>
    <w:rsid w:val="00077D59"/>
    <w:rsid w:val="000A525B"/>
    <w:rsid w:val="000A5767"/>
    <w:rsid w:val="000B2BFD"/>
    <w:rsid w:val="000B3B25"/>
    <w:rsid w:val="000C037F"/>
    <w:rsid w:val="000C2E26"/>
    <w:rsid w:val="000C5F52"/>
    <w:rsid w:val="000C722A"/>
    <w:rsid w:val="000D23D1"/>
    <w:rsid w:val="000D7442"/>
    <w:rsid w:val="000E185B"/>
    <w:rsid w:val="000F105D"/>
    <w:rsid w:val="000F2258"/>
    <w:rsid w:val="00102C7E"/>
    <w:rsid w:val="001032F0"/>
    <w:rsid w:val="00117EBE"/>
    <w:rsid w:val="001205C7"/>
    <w:rsid w:val="00130481"/>
    <w:rsid w:val="0013744D"/>
    <w:rsid w:val="001558BA"/>
    <w:rsid w:val="001645A8"/>
    <w:rsid w:val="00166876"/>
    <w:rsid w:val="00170177"/>
    <w:rsid w:val="001719D1"/>
    <w:rsid w:val="001759CD"/>
    <w:rsid w:val="00182B7A"/>
    <w:rsid w:val="001A016E"/>
    <w:rsid w:val="001B38BA"/>
    <w:rsid w:val="001B68CF"/>
    <w:rsid w:val="001B71E4"/>
    <w:rsid w:val="001D330D"/>
    <w:rsid w:val="001E0CB1"/>
    <w:rsid w:val="001E3DF4"/>
    <w:rsid w:val="001E7432"/>
    <w:rsid w:val="001F0B04"/>
    <w:rsid w:val="001F20E3"/>
    <w:rsid w:val="00207413"/>
    <w:rsid w:val="00216662"/>
    <w:rsid w:val="00216787"/>
    <w:rsid w:val="00216F2D"/>
    <w:rsid w:val="002216B7"/>
    <w:rsid w:val="00223B8A"/>
    <w:rsid w:val="002324A2"/>
    <w:rsid w:val="00242548"/>
    <w:rsid w:val="00242933"/>
    <w:rsid w:val="00242BE5"/>
    <w:rsid w:val="002445E9"/>
    <w:rsid w:val="00244F5C"/>
    <w:rsid w:val="00250F0E"/>
    <w:rsid w:val="0025183B"/>
    <w:rsid w:val="00256C32"/>
    <w:rsid w:val="00263D84"/>
    <w:rsid w:val="00274906"/>
    <w:rsid w:val="002964E5"/>
    <w:rsid w:val="002A0782"/>
    <w:rsid w:val="002A1A15"/>
    <w:rsid w:val="002A23F3"/>
    <w:rsid w:val="002A779F"/>
    <w:rsid w:val="002B33E6"/>
    <w:rsid w:val="002C68EA"/>
    <w:rsid w:val="002C6EC5"/>
    <w:rsid w:val="002D6436"/>
    <w:rsid w:val="002E42BB"/>
    <w:rsid w:val="002F6030"/>
    <w:rsid w:val="00301176"/>
    <w:rsid w:val="00301833"/>
    <w:rsid w:val="00307930"/>
    <w:rsid w:val="00310852"/>
    <w:rsid w:val="00311D58"/>
    <w:rsid w:val="0031684B"/>
    <w:rsid w:val="00347517"/>
    <w:rsid w:val="00355EAA"/>
    <w:rsid w:val="00357592"/>
    <w:rsid w:val="00357B90"/>
    <w:rsid w:val="00357EC3"/>
    <w:rsid w:val="003614B2"/>
    <w:rsid w:val="003667D4"/>
    <w:rsid w:val="00372842"/>
    <w:rsid w:val="00385110"/>
    <w:rsid w:val="0038547C"/>
    <w:rsid w:val="00390E1E"/>
    <w:rsid w:val="003911F4"/>
    <w:rsid w:val="00394A8D"/>
    <w:rsid w:val="003958EF"/>
    <w:rsid w:val="00395BAD"/>
    <w:rsid w:val="003A0AAA"/>
    <w:rsid w:val="003A13F4"/>
    <w:rsid w:val="003A475D"/>
    <w:rsid w:val="003B1FA3"/>
    <w:rsid w:val="003D5B15"/>
    <w:rsid w:val="003E04AF"/>
    <w:rsid w:val="003E5D39"/>
    <w:rsid w:val="0041155C"/>
    <w:rsid w:val="00413A36"/>
    <w:rsid w:val="00427677"/>
    <w:rsid w:val="00432888"/>
    <w:rsid w:val="00436588"/>
    <w:rsid w:val="00442C39"/>
    <w:rsid w:val="004511EE"/>
    <w:rsid w:val="004532B5"/>
    <w:rsid w:val="004572BA"/>
    <w:rsid w:val="00467702"/>
    <w:rsid w:val="0047410E"/>
    <w:rsid w:val="00480FE7"/>
    <w:rsid w:val="004816F3"/>
    <w:rsid w:val="00486379"/>
    <w:rsid w:val="00486A84"/>
    <w:rsid w:val="00487A93"/>
    <w:rsid w:val="00487CA5"/>
    <w:rsid w:val="004945F0"/>
    <w:rsid w:val="00494A71"/>
    <w:rsid w:val="00496430"/>
    <w:rsid w:val="004965C6"/>
    <w:rsid w:val="004A740E"/>
    <w:rsid w:val="004B79DD"/>
    <w:rsid w:val="004C0B9D"/>
    <w:rsid w:val="004C1A82"/>
    <w:rsid w:val="004C6B31"/>
    <w:rsid w:val="004F14EA"/>
    <w:rsid w:val="004F6C89"/>
    <w:rsid w:val="00500DA8"/>
    <w:rsid w:val="0050455C"/>
    <w:rsid w:val="0054044B"/>
    <w:rsid w:val="005467F9"/>
    <w:rsid w:val="00552AE3"/>
    <w:rsid w:val="00560C82"/>
    <w:rsid w:val="00562585"/>
    <w:rsid w:val="005654EA"/>
    <w:rsid w:val="00566759"/>
    <w:rsid w:val="00573C81"/>
    <w:rsid w:val="0057789F"/>
    <w:rsid w:val="005830EA"/>
    <w:rsid w:val="00593827"/>
    <w:rsid w:val="00596FEB"/>
    <w:rsid w:val="005A4D3E"/>
    <w:rsid w:val="005A4F5D"/>
    <w:rsid w:val="005A740B"/>
    <w:rsid w:val="005B0409"/>
    <w:rsid w:val="005B4E4D"/>
    <w:rsid w:val="005C04D4"/>
    <w:rsid w:val="005C15FF"/>
    <w:rsid w:val="005D03DC"/>
    <w:rsid w:val="005D536B"/>
    <w:rsid w:val="005E174C"/>
    <w:rsid w:val="005E17DF"/>
    <w:rsid w:val="005E1E23"/>
    <w:rsid w:val="006052F4"/>
    <w:rsid w:val="00613B0D"/>
    <w:rsid w:val="00614123"/>
    <w:rsid w:val="00622D66"/>
    <w:rsid w:val="00630DBD"/>
    <w:rsid w:val="00635595"/>
    <w:rsid w:val="00644FE1"/>
    <w:rsid w:val="0064575A"/>
    <w:rsid w:val="0064678F"/>
    <w:rsid w:val="006470F3"/>
    <w:rsid w:val="0065567B"/>
    <w:rsid w:val="006559DC"/>
    <w:rsid w:val="00665661"/>
    <w:rsid w:val="00671B5C"/>
    <w:rsid w:val="006727A1"/>
    <w:rsid w:val="006829A7"/>
    <w:rsid w:val="006864B0"/>
    <w:rsid w:val="006A13E9"/>
    <w:rsid w:val="006A6881"/>
    <w:rsid w:val="006B18FD"/>
    <w:rsid w:val="006E7647"/>
    <w:rsid w:val="006F127E"/>
    <w:rsid w:val="006F2831"/>
    <w:rsid w:val="006F4D1C"/>
    <w:rsid w:val="007029EB"/>
    <w:rsid w:val="00706816"/>
    <w:rsid w:val="00713F98"/>
    <w:rsid w:val="00723EF6"/>
    <w:rsid w:val="007245CE"/>
    <w:rsid w:val="00726EC5"/>
    <w:rsid w:val="0072736E"/>
    <w:rsid w:val="00737633"/>
    <w:rsid w:val="0074265B"/>
    <w:rsid w:val="007551C0"/>
    <w:rsid w:val="00756485"/>
    <w:rsid w:val="00757D13"/>
    <w:rsid w:val="00763C13"/>
    <w:rsid w:val="00767FD1"/>
    <w:rsid w:val="00772A99"/>
    <w:rsid w:val="0077512A"/>
    <w:rsid w:val="00776D78"/>
    <w:rsid w:val="00777FC2"/>
    <w:rsid w:val="007A0567"/>
    <w:rsid w:val="007A2301"/>
    <w:rsid w:val="007A6F30"/>
    <w:rsid w:val="007C0824"/>
    <w:rsid w:val="007D32E8"/>
    <w:rsid w:val="007E1C6F"/>
    <w:rsid w:val="007E62AD"/>
    <w:rsid w:val="007F59C7"/>
    <w:rsid w:val="007F6BB7"/>
    <w:rsid w:val="0080048C"/>
    <w:rsid w:val="00816D07"/>
    <w:rsid w:val="00817773"/>
    <w:rsid w:val="008605AD"/>
    <w:rsid w:val="0086239D"/>
    <w:rsid w:val="00870943"/>
    <w:rsid w:val="008B2C7E"/>
    <w:rsid w:val="008B31FC"/>
    <w:rsid w:val="008B3ED2"/>
    <w:rsid w:val="008D2F28"/>
    <w:rsid w:val="008D6E59"/>
    <w:rsid w:val="008E7FFD"/>
    <w:rsid w:val="008F1ED1"/>
    <w:rsid w:val="008F206E"/>
    <w:rsid w:val="0090009C"/>
    <w:rsid w:val="00902272"/>
    <w:rsid w:val="00920C27"/>
    <w:rsid w:val="00932DED"/>
    <w:rsid w:val="00935542"/>
    <w:rsid w:val="00941D5B"/>
    <w:rsid w:val="00987DAC"/>
    <w:rsid w:val="009A41A6"/>
    <w:rsid w:val="009A4B05"/>
    <w:rsid w:val="009A64D2"/>
    <w:rsid w:val="009B525B"/>
    <w:rsid w:val="009B605E"/>
    <w:rsid w:val="009C1838"/>
    <w:rsid w:val="00A047CE"/>
    <w:rsid w:val="00A135E2"/>
    <w:rsid w:val="00A15A41"/>
    <w:rsid w:val="00A17A8E"/>
    <w:rsid w:val="00A33289"/>
    <w:rsid w:val="00A374B0"/>
    <w:rsid w:val="00A466CF"/>
    <w:rsid w:val="00A50239"/>
    <w:rsid w:val="00A554AF"/>
    <w:rsid w:val="00A65C62"/>
    <w:rsid w:val="00A7607C"/>
    <w:rsid w:val="00A82ED6"/>
    <w:rsid w:val="00AA0700"/>
    <w:rsid w:val="00AA2F19"/>
    <w:rsid w:val="00AA5501"/>
    <w:rsid w:val="00AB0B4B"/>
    <w:rsid w:val="00AB4567"/>
    <w:rsid w:val="00AB4C59"/>
    <w:rsid w:val="00AB7C74"/>
    <w:rsid w:val="00AC0A85"/>
    <w:rsid w:val="00AC3659"/>
    <w:rsid w:val="00AC54EF"/>
    <w:rsid w:val="00AD5AA2"/>
    <w:rsid w:val="00AE2B39"/>
    <w:rsid w:val="00AE5B05"/>
    <w:rsid w:val="00B06EB2"/>
    <w:rsid w:val="00B07033"/>
    <w:rsid w:val="00B12E5D"/>
    <w:rsid w:val="00B22545"/>
    <w:rsid w:val="00B26E2A"/>
    <w:rsid w:val="00B41B63"/>
    <w:rsid w:val="00B514F6"/>
    <w:rsid w:val="00B64B52"/>
    <w:rsid w:val="00B70CC5"/>
    <w:rsid w:val="00B7165D"/>
    <w:rsid w:val="00B746B8"/>
    <w:rsid w:val="00BA392A"/>
    <w:rsid w:val="00BA4244"/>
    <w:rsid w:val="00BA66A5"/>
    <w:rsid w:val="00BB2F5E"/>
    <w:rsid w:val="00BC7F32"/>
    <w:rsid w:val="00BE04F2"/>
    <w:rsid w:val="00BE08DB"/>
    <w:rsid w:val="00BF4C61"/>
    <w:rsid w:val="00C03536"/>
    <w:rsid w:val="00C1641A"/>
    <w:rsid w:val="00C2342C"/>
    <w:rsid w:val="00C24DB6"/>
    <w:rsid w:val="00C3254B"/>
    <w:rsid w:val="00C34166"/>
    <w:rsid w:val="00C34E69"/>
    <w:rsid w:val="00C40804"/>
    <w:rsid w:val="00C42BF9"/>
    <w:rsid w:val="00C43266"/>
    <w:rsid w:val="00C460B8"/>
    <w:rsid w:val="00C54C22"/>
    <w:rsid w:val="00C558FC"/>
    <w:rsid w:val="00C61766"/>
    <w:rsid w:val="00C61A25"/>
    <w:rsid w:val="00C64A31"/>
    <w:rsid w:val="00C70E20"/>
    <w:rsid w:val="00C7584A"/>
    <w:rsid w:val="00C857D7"/>
    <w:rsid w:val="00C87417"/>
    <w:rsid w:val="00C979F7"/>
    <w:rsid w:val="00CA40EC"/>
    <w:rsid w:val="00CC4DE7"/>
    <w:rsid w:val="00CD0178"/>
    <w:rsid w:val="00CE238B"/>
    <w:rsid w:val="00CE3756"/>
    <w:rsid w:val="00CE5C70"/>
    <w:rsid w:val="00CE6381"/>
    <w:rsid w:val="00CF0841"/>
    <w:rsid w:val="00CF307D"/>
    <w:rsid w:val="00CF7C36"/>
    <w:rsid w:val="00CF7CD2"/>
    <w:rsid w:val="00D000A9"/>
    <w:rsid w:val="00D017A4"/>
    <w:rsid w:val="00D07A6A"/>
    <w:rsid w:val="00D108EF"/>
    <w:rsid w:val="00D1312E"/>
    <w:rsid w:val="00D20CDC"/>
    <w:rsid w:val="00D254E8"/>
    <w:rsid w:val="00D277FA"/>
    <w:rsid w:val="00D309DC"/>
    <w:rsid w:val="00D440A0"/>
    <w:rsid w:val="00D67736"/>
    <w:rsid w:val="00D900CA"/>
    <w:rsid w:val="00D906CA"/>
    <w:rsid w:val="00D920A9"/>
    <w:rsid w:val="00DA2E76"/>
    <w:rsid w:val="00DA72DE"/>
    <w:rsid w:val="00DB5320"/>
    <w:rsid w:val="00DC12B2"/>
    <w:rsid w:val="00DC4E8A"/>
    <w:rsid w:val="00DD1851"/>
    <w:rsid w:val="00DD7F42"/>
    <w:rsid w:val="00DE4C04"/>
    <w:rsid w:val="00DE61BE"/>
    <w:rsid w:val="00DF2324"/>
    <w:rsid w:val="00DF5ACF"/>
    <w:rsid w:val="00DF5BA4"/>
    <w:rsid w:val="00E02378"/>
    <w:rsid w:val="00E04B85"/>
    <w:rsid w:val="00E154C6"/>
    <w:rsid w:val="00E227BE"/>
    <w:rsid w:val="00E313E5"/>
    <w:rsid w:val="00E40824"/>
    <w:rsid w:val="00E42890"/>
    <w:rsid w:val="00E431FE"/>
    <w:rsid w:val="00E45A37"/>
    <w:rsid w:val="00E50939"/>
    <w:rsid w:val="00E519BC"/>
    <w:rsid w:val="00E61BFA"/>
    <w:rsid w:val="00E70DDA"/>
    <w:rsid w:val="00E71F2D"/>
    <w:rsid w:val="00E869FF"/>
    <w:rsid w:val="00EA36E9"/>
    <w:rsid w:val="00EA4D21"/>
    <w:rsid w:val="00EA6469"/>
    <w:rsid w:val="00EB5863"/>
    <w:rsid w:val="00EB6A09"/>
    <w:rsid w:val="00EB7D40"/>
    <w:rsid w:val="00EC3DBA"/>
    <w:rsid w:val="00ED1001"/>
    <w:rsid w:val="00ED12A5"/>
    <w:rsid w:val="00ED41B9"/>
    <w:rsid w:val="00ED666A"/>
    <w:rsid w:val="00EE7BF5"/>
    <w:rsid w:val="00EF30E9"/>
    <w:rsid w:val="00EF6369"/>
    <w:rsid w:val="00F10F35"/>
    <w:rsid w:val="00F10FB1"/>
    <w:rsid w:val="00F32E1E"/>
    <w:rsid w:val="00F352C6"/>
    <w:rsid w:val="00F41FE2"/>
    <w:rsid w:val="00F42CA7"/>
    <w:rsid w:val="00F604C3"/>
    <w:rsid w:val="00F827CB"/>
    <w:rsid w:val="00F85305"/>
    <w:rsid w:val="00F90935"/>
    <w:rsid w:val="00F93533"/>
    <w:rsid w:val="00F9387A"/>
    <w:rsid w:val="00FA329B"/>
    <w:rsid w:val="00FA675D"/>
    <w:rsid w:val="00FA7879"/>
    <w:rsid w:val="00FB1B6C"/>
    <w:rsid w:val="00FB5D81"/>
    <w:rsid w:val="00FB600E"/>
    <w:rsid w:val="00FB7F94"/>
    <w:rsid w:val="00FC34BC"/>
    <w:rsid w:val="00FC534C"/>
    <w:rsid w:val="00FD134E"/>
    <w:rsid w:val="00FD3474"/>
    <w:rsid w:val="00FE431A"/>
    <w:rsid w:val="00FE52DE"/>
    <w:rsid w:val="00FE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v:textbox style="mso-fit-shape-to-text:t"/>
    </o:shapedefaults>
    <o:shapelayout v:ext="edit">
      <o:idmap v:ext="edit" data="1"/>
    </o:shapelayout>
  </w:shapeDefaults>
  <w:decimalSymbol w:val=","/>
  <w:listSeparator w:val=";"/>
  <w15:docId w15:val="{8D2AA920-66D4-484D-AD4E-EF811EB7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0E9"/>
    <w:rPr>
      <w:sz w:val="24"/>
      <w:szCs w:val="24"/>
      <w:lang w:val="en-US" w:eastAsia="en-US"/>
    </w:rPr>
  </w:style>
  <w:style w:type="paragraph" w:styleId="Ttulo1">
    <w:name w:val="heading 1"/>
    <w:basedOn w:val="Normal"/>
    <w:next w:val="Textoindependiente"/>
    <w:qFormat/>
    <w:rsid w:val="008D6E59"/>
    <w:pPr>
      <w:keepNext/>
      <w:spacing w:before="360" w:after="60"/>
      <w:outlineLvl w:val="0"/>
    </w:pPr>
    <w:rPr>
      <w:rFonts w:ascii="Lucida Sans Unicode" w:hAnsi="Lucida Sans Unicode"/>
      <w:b/>
      <w:bCs/>
      <w:iCs/>
      <w:sz w:val="28"/>
    </w:rPr>
  </w:style>
  <w:style w:type="paragraph" w:styleId="Ttulo2">
    <w:name w:val="heading 2"/>
    <w:basedOn w:val="Normal"/>
    <w:next w:val="Textoindependiente"/>
    <w:link w:val="Ttulo2Car"/>
    <w:qFormat/>
    <w:rsid w:val="008D6E59"/>
    <w:pPr>
      <w:keepNext/>
      <w:spacing w:before="200"/>
      <w:outlineLvl w:val="1"/>
    </w:pPr>
    <w:rPr>
      <w:rFonts w:ascii="Lucida Sans Unicode" w:hAnsi="Lucida Sans Unicode" w:cs="Arial"/>
      <w:b/>
      <w:szCs w:val="20"/>
    </w:rPr>
  </w:style>
  <w:style w:type="paragraph" w:styleId="Ttulo3">
    <w:name w:val="heading 3"/>
    <w:basedOn w:val="Normal"/>
    <w:next w:val="Textodebloque"/>
    <w:qFormat/>
    <w:rsid w:val="008D6E59"/>
    <w:pPr>
      <w:keepNext/>
      <w:spacing w:before="200"/>
      <w:outlineLvl w:val="2"/>
    </w:pPr>
    <w:rPr>
      <w:rFonts w:ascii="Lucida Sans Unicode" w:hAnsi="Lucida Sans Unicode" w:cs="Arial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1F20E3"/>
    <w:pPr>
      <w:spacing w:before="60" w:after="360"/>
    </w:pPr>
    <w:rPr>
      <w:rFonts w:ascii="Arial" w:hAnsi="Arial"/>
      <w:sz w:val="20"/>
    </w:rPr>
  </w:style>
  <w:style w:type="character" w:customStyle="1" w:styleId="TextoindependienteCar">
    <w:name w:val="Texto independiente Car"/>
    <w:link w:val="Textoindependiente"/>
    <w:rsid w:val="001F20E3"/>
    <w:rPr>
      <w:rFonts w:ascii="Arial" w:hAnsi="Arial"/>
      <w:szCs w:val="24"/>
      <w:lang w:val="en-US" w:eastAsia="en-US" w:bidi="ar-SA"/>
    </w:rPr>
  </w:style>
  <w:style w:type="character" w:customStyle="1" w:styleId="Ttulo2Car">
    <w:name w:val="Título 2 Car"/>
    <w:link w:val="Ttulo2"/>
    <w:rsid w:val="005A740B"/>
    <w:rPr>
      <w:rFonts w:ascii="Lucida Sans Unicode" w:hAnsi="Lucida Sans Unicode" w:cs="Arial"/>
      <w:b/>
      <w:sz w:val="24"/>
      <w:szCs w:val="24"/>
      <w:lang w:val="en-US" w:eastAsia="en-US" w:bidi="ar-SA"/>
    </w:rPr>
  </w:style>
  <w:style w:type="paragraph" w:styleId="Textodebloque">
    <w:name w:val="Block Text"/>
    <w:basedOn w:val="Normal"/>
    <w:rsid w:val="008D6E59"/>
    <w:pPr>
      <w:spacing w:after="120"/>
      <w:ind w:left="1440" w:right="1440"/>
    </w:pPr>
  </w:style>
  <w:style w:type="paragraph" w:styleId="Listaconvietas">
    <w:name w:val="List Bullet"/>
    <w:basedOn w:val="Normal"/>
    <w:rsid w:val="00B41B63"/>
    <w:pPr>
      <w:numPr>
        <w:numId w:val="5"/>
      </w:numPr>
      <w:spacing w:after="60"/>
    </w:pPr>
    <w:rPr>
      <w:rFonts w:ascii="Verdana" w:hAnsi="Verdana"/>
      <w:sz w:val="20"/>
    </w:rPr>
  </w:style>
  <w:style w:type="paragraph" w:styleId="Puesto">
    <w:name w:val="Title"/>
    <w:basedOn w:val="Normal"/>
    <w:next w:val="Normal"/>
    <w:qFormat/>
    <w:rsid w:val="004965C6"/>
    <w:pPr>
      <w:spacing w:after="48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Piedepgina">
    <w:name w:val="footer"/>
    <w:basedOn w:val="Normal"/>
    <w:link w:val="PiedepginaCar"/>
    <w:uiPriority w:val="99"/>
    <w:rsid w:val="004511EE"/>
    <w:pPr>
      <w:tabs>
        <w:tab w:val="center" w:pos="-216"/>
        <w:tab w:val="center" w:pos="6030"/>
      </w:tabs>
      <w:ind w:left="-360" w:right="-270"/>
    </w:pPr>
    <w:rPr>
      <w:rFonts w:ascii="Arial" w:hAnsi="Arial"/>
      <w:sz w:val="18"/>
    </w:rPr>
  </w:style>
  <w:style w:type="paragraph" w:customStyle="1" w:styleId="Address1">
    <w:name w:val="Address 1"/>
    <w:rsid w:val="008D6E59"/>
    <w:pPr>
      <w:spacing w:before="240" w:after="240"/>
      <w:jc w:val="center"/>
    </w:pPr>
    <w:rPr>
      <w:rFonts w:ascii="Lucida Sans Unicode" w:hAnsi="Lucida Sans Unicode" w:cs="Arial"/>
      <w:b/>
      <w:bCs/>
      <w:noProof/>
      <w:color w:val="FFFFFF"/>
      <w:spacing w:val="20"/>
      <w:sz w:val="28"/>
      <w:szCs w:val="28"/>
      <w:lang w:val="en-US" w:eastAsia="en-US"/>
    </w:rPr>
  </w:style>
  <w:style w:type="paragraph" w:customStyle="1" w:styleId="OrderFormText8a">
    <w:name w:val="Order Form Text 8a"/>
    <w:basedOn w:val="OrderFormText8"/>
    <w:rsid w:val="00AC0A85"/>
    <w:pPr>
      <w:jc w:val="right"/>
    </w:pPr>
  </w:style>
  <w:style w:type="paragraph" w:customStyle="1" w:styleId="BookletTitle">
    <w:name w:val="Booklet Title"/>
    <w:basedOn w:val="Normal"/>
    <w:next w:val="Normal"/>
    <w:rsid w:val="008D6E59"/>
    <w:pPr>
      <w:keepNext/>
    </w:pPr>
    <w:rPr>
      <w:rFonts w:ascii="Lucida Sans Unicode" w:hAnsi="Lucida Sans Unicode" w:cs="Arial"/>
      <w:b/>
      <w:bCs/>
      <w:spacing w:val="30"/>
      <w:kern w:val="32"/>
      <w:sz w:val="52"/>
      <w:szCs w:val="52"/>
    </w:rPr>
  </w:style>
  <w:style w:type="paragraph" w:customStyle="1" w:styleId="CompanyName">
    <w:name w:val="Company Name"/>
    <w:basedOn w:val="Normal"/>
    <w:rsid w:val="008D6E59"/>
    <w:pPr>
      <w:keepNext/>
      <w:spacing w:before="6480" w:after="120"/>
      <w:ind w:left="1440"/>
      <w:jc w:val="right"/>
    </w:pPr>
    <w:rPr>
      <w:rFonts w:ascii="Lucida Sans Unicode" w:hAnsi="Lucida Sans Unicode" w:cs="Arial"/>
      <w:b/>
      <w:bCs/>
      <w:iCs/>
      <w:spacing w:val="20"/>
      <w:sz w:val="28"/>
      <w:szCs w:val="28"/>
    </w:rPr>
  </w:style>
  <w:style w:type="paragraph" w:customStyle="1" w:styleId="CompanySummaryText">
    <w:name w:val="Company Summary Text"/>
    <w:basedOn w:val="Normal"/>
    <w:rsid w:val="008D6E59"/>
    <w:pPr>
      <w:jc w:val="right"/>
    </w:pPr>
    <w:rPr>
      <w:rFonts w:ascii="Arial" w:hAnsi="Arial"/>
      <w:i/>
      <w:sz w:val="18"/>
    </w:rPr>
  </w:style>
  <w:style w:type="paragraph" w:customStyle="1" w:styleId="DateVolumeandIssue">
    <w:name w:val="Date Volume and Issue"/>
    <w:basedOn w:val="Normal"/>
    <w:rsid w:val="008D6E59"/>
    <w:pPr>
      <w:jc w:val="right"/>
    </w:pPr>
    <w:rPr>
      <w:rFonts w:ascii="Lucida Sans Unicode" w:hAnsi="Lucida Sans Unicode"/>
      <w:b/>
      <w:sz w:val="20"/>
      <w:szCs w:val="20"/>
    </w:rPr>
  </w:style>
  <w:style w:type="paragraph" w:styleId="Encabezado">
    <w:name w:val="header"/>
    <w:basedOn w:val="Normal"/>
    <w:rsid w:val="008D6E59"/>
    <w:pPr>
      <w:tabs>
        <w:tab w:val="center" w:pos="4320"/>
        <w:tab w:val="right" w:pos="8640"/>
      </w:tabs>
    </w:pPr>
  </w:style>
  <w:style w:type="paragraph" w:customStyle="1" w:styleId="ParagraphBeforeProductTable">
    <w:name w:val="Paragraph Before Product Table"/>
    <w:basedOn w:val="Normal"/>
    <w:rsid w:val="008D6E59"/>
    <w:rPr>
      <w:rFonts w:ascii="Arial" w:hAnsi="Arial"/>
      <w:sz w:val="16"/>
      <w:szCs w:val="16"/>
    </w:rPr>
  </w:style>
  <w:style w:type="paragraph" w:customStyle="1" w:styleId="PullQuoteText">
    <w:name w:val="Pull Quote Text"/>
    <w:basedOn w:val="Normal"/>
    <w:rsid w:val="008D6E59"/>
    <w:pPr>
      <w:jc w:val="center"/>
    </w:pPr>
    <w:rPr>
      <w:rFonts w:ascii="Arial" w:hAnsi="Arial"/>
      <w:i/>
      <w:sz w:val="18"/>
    </w:rPr>
  </w:style>
  <w:style w:type="paragraph" w:customStyle="1" w:styleId="TableText1">
    <w:name w:val="Table Text 1"/>
    <w:rsid w:val="008D6E59"/>
    <w:rPr>
      <w:rFonts w:ascii="Lucida Sans Unicode" w:hAnsi="Lucida Sans Unicode"/>
      <w:b/>
      <w:caps/>
      <w:kern w:val="28"/>
      <w:sz w:val="18"/>
      <w:szCs w:val="16"/>
      <w:lang w:eastAsia="en-US"/>
    </w:rPr>
  </w:style>
  <w:style w:type="paragraph" w:customStyle="1" w:styleId="TableText2">
    <w:name w:val="Table Text 2"/>
    <w:rsid w:val="008D6E59"/>
    <w:pPr>
      <w:spacing w:before="60" w:after="120"/>
    </w:pPr>
    <w:rPr>
      <w:rFonts w:ascii="Arial" w:hAnsi="Arial"/>
      <w:sz w:val="18"/>
      <w:szCs w:val="24"/>
      <w:lang w:eastAsia="en-US"/>
    </w:rPr>
  </w:style>
  <w:style w:type="paragraph" w:customStyle="1" w:styleId="TableText3">
    <w:name w:val="Table Text 3"/>
    <w:rsid w:val="00772A99"/>
    <w:rPr>
      <w:rFonts w:ascii="Arial" w:hAnsi="Arial"/>
      <w:b/>
      <w:kern w:val="28"/>
      <w:sz w:val="16"/>
      <w:szCs w:val="17"/>
      <w:lang w:eastAsia="en-US"/>
    </w:rPr>
  </w:style>
  <w:style w:type="paragraph" w:customStyle="1" w:styleId="Tagline">
    <w:name w:val="Tagline"/>
    <w:rsid w:val="008D6E59"/>
    <w:pPr>
      <w:spacing w:before="240" w:after="120"/>
      <w:jc w:val="right"/>
    </w:pPr>
    <w:rPr>
      <w:rFonts w:ascii="Lucida Sans Unicode" w:hAnsi="Lucida Sans Unicode" w:cs="Arial"/>
      <w:caps/>
      <w:color w:val="808000"/>
      <w:szCs w:val="22"/>
      <w:lang w:val="en-US" w:eastAsia="en-US"/>
    </w:rPr>
  </w:style>
  <w:style w:type="paragraph" w:styleId="TtulodeTDC">
    <w:name w:val="TOC Heading"/>
    <w:basedOn w:val="Ttulo2"/>
    <w:qFormat/>
    <w:rsid w:val="002324A2"/>
    <w:pPr>
      <w:spacing w:after="240"/>
      <w:outlineLvl w:val="9"/>
    </w:pPr>
  </w:style>
  <w:style w:type="paragraph" w:customStyle="1" w:styleId="TOCText">
    <w:name w:val="TOC Text"/>
    <w:basedOn w:val="Normal"/>
    <w:rsid w:val="008D6E59"/>
    <w:pPr>
      <w:tabs>
        <w:tab w:val="right" w:leader="dot" w:pos="5310"/>
      </w:tabs>
      <w:spacing w:line="360" w:lineRule="exact"/>
    </w:pPr>
    <w:rPr>
      <w:rFonts w:ascii="Arial" w:hAnsi="Arial"/>
      <w:sz w:val="16"/>
      <w:szCs w:val="16"/>
    </w:rPr>
  </w:style>
  <w:style w:type="paragraph" w:styleId="TDC1">
    <w:name w:val="toc 1"/>
    <w:basedOn w:val="Normal"/>
    <w:next w:val="Normal"/>
    <w:uiPriority w:val="39"/>
    <w:rsid w:val="002324A2"/>
    <w:pPr>
      <w:tabs>
        <w:tab w:val="right" w:leader="dot" w:pos="5840"/>
      </w:tabs>
      <w:spacing w:after="60"/>
    </w:pPr>
    <w:rPr>
      <w:rFonts w:ascii="Arial" w:hAnsi="Arial" w:cs="Arial"/>
      <w:sz w:val="20"/>
      <w:szCs w:val="20"/>
    </w:rPr>
  </w:style>
  <w:style w:type="paragraph" w:styleId="TDC2">
    <w:name w:val="toc 2"/>
    <w:basedOn w:val="TDC1"/>
    <w:next w:val="Normal"/>
    <w:uiPriority w:val="39"/>
    <w:rsid w:val="002324A2"/>
    <w:pPr>
      <w:ind w:left="245"/>
    </w:pPr>
  </w:style>
  <w:style w:type="character" w:styleId="Hipervnculo">
    <w:name w:val="Hyperlink"/>
    <w:rsid w:val="00467702"/>
    <w:rPr>
      <w:color w:val="0000FF"/>
      <w:u w:val="single"/>
    </w:rPr>
  </w:style>
  <w:style w:type="paragraph" w:styleId="Textodeglobo">
    <w:name w:val="Balloon Text"/>
    <w:basedOn w:val="Normal"/>
    <w:semiHidden/>
    <w:rsid w:val="00357592"/>
    <w:rPr>
      <w:rFonts w:ascii="Tahoma" w:hAnsi="Tahoma" w:cs="Tahoma"/>
      <w:sz w:val="16"/>
      <w:szCs w:val="16"/>
    </w:rPr>
  </w:style>
  <w:style w:type="paragraph" w:customStyle="1" w:styleId="OrderText">
    <w:name w:val="Order Text"/>
    <w:basedOn w:val="Normal"/>
    <w:rsid w:val="000B2BFD"/>
    <w:pPr>
      <w:spacing w:after="120"/>
    </w:pPr>
    <w:rPr>
      <w:rFonts w:ascii="Arial" w:hAnsi="Arial"/>
      <w:sz w:val="28"/>
    </w:rPr>
  </w:style>
  <w:style w:type="character" w:styleId="Nmerodepgina">
    <w:name w:val="page number"/>
    <w:rsid w:val="00ED12A5"/>
    <w:rPr>
      <w:rFonts w:ascii="Arial" w:hAnsi="Arial"/>
      <w:sz w:val="18"/>
    </w:rPr>
  </w:style>
  <w:style w:type="table" w:styleId="Tablaconcuadrcula">
    <w:name w:val="Table Grid"/>
    <w:basedOn w:val="Tablanormal"/>
    <w:rsid w:val="00932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derFormText2">
    <w:name w:val="Order Form Text 2"/>
    <w:basedOn w:val="OrderFormText1"/>
    <w:rsid w:val="0001744E"/>
    <w:pPr>
      <w:spacing w:before="180" w:after="0"/>
    </w:pPr>
    <w:rPr>
      <w:szCs w:val="20"/>
    </w:rPr>
  </w:style>
  <w:style w:type="paragraph" w:customStyle="1" w:styleId="OrderFormText1">
    <w:name w:val="Order Form Text 1"/>
    <w:basedOn w:val="Normal"/>
    <w:rsid w:val="002C6EC5"/>
    <w:pPr>
      <w:spacing w:before="120" w:after="60"/>
      <w:ind w:left="-86"/>
    </w:pPr>
    <w:rPr>
      <w:rFonts w:ascii="Arial" w:hAnsi="Arial"/>
      <w:sz w:val="16"/>
    </w:rPr>
  </w:style>
  <w:style w:type="paragraph" w:customStyle="1" w:styleId="OrderFormText3">
    <w:name w:val="Order Form Text 3"/>
    <w:basedOn w:val="OrderFormText1"/>
    <w:rsid w:val="0001744E"/>
    <w:pPr>
      <w:spacing w:before="180" w:after="0"/>
      <w:jc w:val="right"/>
    </w:pPr>
    <w:rPr>
      <w:szCs w:val="20"/>
    </w:rPr>
  </w:style>
  <w:style w:type="paragraph" w:customStyle="1" w:styleId="OrderFormText4">
    <w:name w:val="Order Form Text 4"/>
    <w:basedOn w:val="OrderFormText1"/>
    <w:rsid w:val="00CF307D"/>
    <w:pPr>
      <w:ind w:left="0"/>
      <w:jc w:val="center"/>
    </w:pPr>
    <w:rPr>
      <w:sz w:val="22"/>
    </w:rPr>
  </w:style>
  <w:style w:type="paragraph" w:customStyle="1" w:styleId="OrderFormText5">
    <w:name w:val="Order Form Text 5"/>
    <w:basedOn w:val="OrderFormText1"/>
    <w:rsid w:val="00CE5C70"/>
    <w:pPr>
      <w:spacing w:before="0" w:after="180"/>
      <w:ind w:left="0"/>
      <w:jc w:val="center"/>
    </w:pPr>
    <w:rPr>
      <w:szCs w:val="20"/>
    </w:rPr>
  </w:style>
  <w:style w:type="paragraph" w:customStyle="1" w:styleId="OrderFormText6">
    <w:name w:val="Order Form Text 6"/>
    <w:basedOn w:val="OrderFormText1"/>
    <w:rsid w:val="00A047CE"/>
    <w:pPr>
      <w:spacing w:before="180" w:after="0"/>
    </w:pPr>
    <w:rPr>
      <w:szCs w:val="20"/>
    </w:rPr>
  </w:style>
  <w:style w:type="paragraph" w:customStyle="1" w:styleId="OrderFormText7">
    <w:name w:val="Order Form Text 7"/>
    <w:basedOn w:val="OrderFormText1"/>
    <w:rsid w:val="00A047CE"/>
    <w:pPr>
      <w:spacing w:before="60"/>
      <w:jc w:val="right"/>
    </w:pPr>
    <w:rPr>
      <w:b/>
      <w:bCs/>
      <w:szCs w:val="20"/>
    </w:rPr>
  </w:style>
  <w:style w:type="paragraph" w:customStyle="1" w:styleId="OrderFormText8">
    <w:name w:val="Order Form Text 8"/>
    <w:basedOn w:val="OrderFormText1"/>
    <w:rsid w:val="00AC0A85"/>
    <w:pPr>
      <w:spacing w:before="60"/>
      <w:ind w:left="0"/>
    </w:pPr>
    <w:rPr>
      <w:szCs w:val="20"/>
    </w:rPr>
  </w:style>
  <w:style w:type="paragraph" w:customStyle="1" w:styleId="OrderFormText9">
    <w:name w:val="Order Form Text 9"/>
    <w:basedOn w:val="OrderFormText1"/>
    <w:rsid w:val="00CE5C70"/>
    <w:pPr>
      <w:spacing w:before="60"/>
      <w:ind w:left="0"/>
      <w:jc w:val="center"/>
    </w:pPr>
    <w:rPr>
      <w:b/>
      <w:bCs/>
      <w:szCs w:val="20"/>
    </w:rPr>
  </w:style>
  <w:style w:type="paragraph" w:customStyle="1" w:styleId="OrderFormCreditSignature">
    <w:name w:val="Order Form Credit Signature"/>
    <w:basedOn w:val="OrderFormText1"/>
    <w:rsid w:val="00CE5C70"/>
    <w:pPr>
      <w:spacing w:after="240"/>
      <w:ind w:left="0"/>
      <w:jc w:val="center"/>
    </w:pPr>
    <w:rPr>
      <w:szCs w:val="20"/>
    </w:rPr>
  </w:style>
  <w:style w:type="paragraph" w:customStyle="1" w:styleId="OrderBullet">
    <w:name w:val="Order Bullet"/>
    <w:basedOn w:val="OrderText"/>
    <w:rsid w:val="00B746B8"/>
    <w:pPr>
      <w:numPr>
        <w:numId w:val="6"/>
      </w:numPr>
      <w:tabs>
        <w:tab w:val="clear" w:pos="720"/>
        <w:tab w:val="left" w:pos="216"/>
      </w:tabs>
      <w:spacing w:after="60"/>
      <w:ind w:left="216" w:hanging="216"/>
    </w:pPr>
  </w:style>
  <w:style w:type="paragraph" w:customStyle="1" w:styleId="Address2">
    <w:name w:val="Address 2"/>
    <w:basedOn w:val="Normal"/>
    <w:rsid w:val="00FA329B"/>
    <w:pPr>
      <w:keepLines/>
      <w:spacing w:line="160" w:lineRule="atLeast"/>
    </w:pPr>
    <w:rPr>
      <w:rFonts w:ascii="Arial" w:hAnsi="Arial"/>
      <w:color w:val="FFFFFF"/>
      <w:sz w:val="20"/>
      <w:szCs w:val="20"/>
    </w:rPr>
  </w:style>
  <w:style w:type="paragraph" w:customStyle="1" w:styleId="Footer-Odd">
    <w:name w:val="Footer - Odd"/>
    <w:basedOn w:val="Piedepgina"/>
    <w:link w:val="Footer-OddChar"/>
    <w:rsid w:val="006052F4"/>
    <w:pPr>
      <w:tabs>
        <w:tab w:val="clear" w:pos="-216"/>
        <w:tab w:val="clear" w:pos="6030"/>
      </w:tabs>
      <w:ind w:left="0"/>
      <w:jc w:val="right"/>
    </w:pPr>
  </w:style>
  <w:style w:type="character" w:customStyle="1" w:styleId="PiedepginaCar">
    <w:name w:val="Pie de página Car"/>
    <w:link w:val="Piedepgina"/>
    <w:uiPriority w:val="99"/>
    <w:rsid w:val="00F604C3"/>
    <w:rPr>
      <w:rFonts w:ascii="Arial" w:hAnsi="Arial"/>
      <w:sz w:val="18"/>
      <w:szCs w:val="24"/>
      <w:lang w:val="en-US" w:eastAsia="en-US" w:bidi="ar-SA"/>
    </w:rPr>
  </w:style>
  <w:style w:type="character" w:customStyle="1" w:styleId="Footer-OddChar">
    <w:name w:val="Footer - Odd Char"/>
    <w:link w:val="Footer-Odd"/>
    <w:rsid w:val="006052F4"/>
    <w:rPr>
      <w:rFonts w:ascii="Arial" w:hAnsi="Arial"/>
      <w:sz w:val="18"/>
      <w:szCs w:val="24"/>
      <w:lang w:val="en-US" w:eastAsia="en-US" w:bidi="ar-SA"/>
    </w:rPr>
  </w:style>
  <w:style w:type="paragraph" w:customStyle="1" w:styleId="Footer-Even">
    <w:name w:val="Footer - Even"/>
    <w:basedOn w:val="Footer-Odd"/>
    <w:link w:val="Footer-EvenChar"/>
    <w:rsid w:val="006052F4"/>
    <w:pPr>
      <w:ind w:right="0"/>
      <w:jc w:val="left"/>
    </w:pPr>
  </w:style>
  <w:style w:type="character" w:customStyle="1" w:styleId="Footer-EvenChar">
    <w:name w:val="Footer - Even Char"/>
    <w:link w:val="Footer-Even"/>
    <w:rsid w:val="006052F4"/>
    <w:rPr>
      <w:rFonts w:ascii="Arial" w:hAnsi="Arial"/>
      <w:sz w:val="18"/>
      <w:szCs w:val="24"/>
      <w:lang w:val="en-US" w:eastAsia="en-US" w:bidi="ar-SA"/>
    </w:rPr>
  </w:style>
  <w:style w:type="paragraph" w:styleId="TDC3">
    <w:name w:val="toc 3"/>
    <w:basedOn w:val="Normal"/>
    <w:next w:val="Normal"/>
    <w:semiHidden/>
    <w:rsid w:val="00D017A4"/>
    <w:pPr>
      <w:tabs>
        <w:tab w:val="right" w:pos="5850"/>
      </w:tabs>
      <w:spacing w:after="60"/>
      <w:ind w:left="475"/>
    </w:pPr>
    <w:rPr>
      <w:rFonts w:ascii="Arial" w:hAnsi="Arial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50455C"/>
    <w:pPr>
      <w:spacing w:before="100" w:beforeAutospacing="1" w:after="100" w:afterAutospacing="1"/>
    </w:pPr>
    <w:rPr>
      <w:lang w:val="es-CO" w:eastAsia="es-CO"/>
    </w:rPr>
  </w:style>
  <w:style w:type="paragraph" w:styleId="Prrafodelista">
    <w:name w:val="List Paragraph"/>
    <w:basedOn w:val="Normal"/>
    <w:uiPriority w:val="34"/>
    <w:qFormat/>
    <w:rsid w:val="00FB7F94"/>
    <w:pPr>
      <w:ind w:left="720"/>
      <w:contextualSpacing/>
    </w:pPr>
    <w:rPr>
      <w:lang w:val="es-CO" w:eastAsia="es-CO"/>
    </w:rPr>
  </w:style>
  <w:style w:type="paragraph" w:customStyle="1" w:styleId="Default">
    <w:name w:val="Default"/>
    <w:rsid w:val="00767FD1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3667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0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6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8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ergio.guillen@outlook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mailto:sergio.guillen@outlook.com" TargetMode="External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ui\AppData\Roaming\Microsoft\Plantillas\Folleto%20para%20productos%20y%20servicios%20(8,5x11,%20doblado,%208%20p&#225;gs.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C260F9D430410D8C813AB78BD19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EA56C-072A-4DFD-8EE4-D3FD93584387}"/>
      </w:docPartPr>
      <w:docPartBody>
        <w:p w:rsidR="00CB51ED" w:rsidRDefault="00F505A6" w:rsidP="00F505A6">
          <w:pPr>
            <w:pStyle w:val="ACC260F9D430410D8C813AB78BD19374"/>
          </w:pPr>
          <w:r>
            <w:rPr>
              <w:lang w:val="es-ES"/>
            </w:rPr>
            <w:t>[Escriba aquí]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5A6"/>
    <w:rsid w:val="000B7AB4"/>
    <w:rsid w:val="001C5C77"/>
    <w:rsid w:val="0028464D"/>
    <w:rsid w:val="00294D81"/>
    <w:rsid w:val="003F73FB"/>
    <w:rsid w:val="00541E63"/>
    <w:rsid w:val="0059555D"/>
    <w:rsid w:val="006A7D27"/>
    <w:rsid w:val="007A35C2"/>
    <w:rsid w:val="007D71B0"/>
    <w:rsid w:val="008B4E0B"/>
    <w:rsid w:val="00BB6851"/>
    <w:rsid w:val="00CB51ED"/>
    <w:rsid w:val="00E53861"/>
    <w:rsid w:val="00F505A6"/>
    <w:rsid w:val="00F8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8480C1361AB4382B9EF9D6C168481B0">
    <w:name w:val="48480C1361AB4382B9EF9D6C168481B0"/>
    <w:rsid w:val="00F505A6"/>
  </w:style>
  <w:style w:type="paragraph" w:customStyle="1" w:styleId="731AE2647D784DDA9846B30B6E99ABF8">
    <w:name w:val="731AE2647D784DDA9846B30B6E99ABF8"/>
    <w:rsid w:val="00F505A6"/>
  </w:style>
  <w:style w:type="paragraph" w:customStyle="1" w:styleId="5BDC0F0D7FC44170B907DA8318246658">
    <w:name w:val="5BDC0F0D7FC44170B907DA8318246658"/>
    <w:rsid w:val="00F505A6"/>
  </w:style>
  <w:style w:type="paragraph" w:customStyle="1" w:styleId="ACC260F9D430410D8C813AB78BD19374">
    <w:name w:val="ACC260F9D430410D8C813AB78BD19374"/>
    <w:rsid w:val="00F505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E68EE1E-0E33-470A-AE6A-654C99BE65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Folleto para productos y servicios (8,5x11, doblado, 8 págs.)</Template>
  <TotalTime>639</TotalTime>
  <Pages>11</Pages>
  <Words>1735</Words>
  <Characters>9543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GUILLEN</dc:creator>
  <cp:keywords/>
  <dc:description/>
  <cp:lastModifiedBy>SERGIO GUILLEN</cp:lastModifiedBy>
  <cp:revision>10</cp:revision>
  <cp:lastPrinted>2019-01-17T18:41:00Z</cp:lastPrinted>
  <dcterms:created xsi:type="dcterms:W3CDTF">2019-01-14T16:05:00Z</dcterms:created>
  <dcterms:modified xsi:type="dcterms:W3CDTF">2019-03-26T15:13:00Z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TC062578363082</vt:lpwstr>
  </property>
</Properties>
</file>